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457" w:rsidRPr="008F2CA4" w:rsidRDefault="00B8645F" w:rsidP="00670F6C">
      <w:pPr>
        <w:rPr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5945250" wp14:editId="7626821A">
                <wp:simplePos x="0" y="0"/>
                <wp:positionH relativeFrom="margin">
                  <wp:align>right</wp:align>
                </wp:positionH>
                <wp:positionV relativeFrom="paragraph">
                  <wp:posOffset>-2101215</wp:posOffset>
                </wp:positionV>
                <wp:extent cx="2628900" cy="1714500"/>
                <wp:effectExtent l="0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7167" w:rsidRPr="006B2029" w:rsidRDefault="001A7167" w:rsidP="00090769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55.8pt;margin-top:-165.45pt;width:207pt;height:13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" stroked="f">
                <v:textbox>
                  <w:txbxContent>
                    <w:p w:rsidR="001A7167" w:rsidRPr="006B2029" w:rsidRDefault="001A7167" w:rsidP="00090769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C53A3" w:rsidRDefault="004C53A3" w:rsidP="00506624">
      <w:pPr>
        <w:rPr>
          <w:bCs/>
          <w:sz w:val="24"/>
          <w:szCs w:val="24"/>
        </w:rPr>
      </w:pPr>
    </w:p>
    <w:p w:rsidR="00304F71" w:rsidRDefault="00304F71" w:rsidP="00304F71">
      <w:pPr>
        <w:ind w:right="-30"/>
        <w:jc w:val="center"/>
        <w:rPr>
          <w:b/>
          <w:bCs/>
          <w:sz w:val="24"/>
          <w:szCs w:val="24"/>
        </w:rPr>
      </w:pPr>
      <w:r w:rsidRPr="004715CA">
        <w:rPr>
          <w:b/>
          <w:bCs/>
          <w:sz w:val="24"/>
          <w:szCs w:val="24"/>
        </w:rPr>
        <w:t xml:space="preserve">Информация </w:t>
      </w:r>
    </w:p>
    <w:p w:rsidR="00304F71" w:rsidRPr="00E43D83" w:rsidRDefault="00304F71" w:rsidP="00304F71">
      <w:pPr>
        <w:ind w:right="-30"/>
        <w:jc w:val="center"/>
        <w:rPr>
          <w:b/>
          <w:bCs/>
          <w:sz w:val="24"/>
          <w:szCs w:val="24"/>
        </w:rPr>
      </w:pPr>
      <w:r w:rsidRPr="004715CA">
        <w:rPr>
          <w:b/>
          <w:bCs/>
          <w:sz w:val="24"/>
          <w:szCs w:val="24"/>
        </w:rPr>
        <w:t>об иннова</w:t>
      </w:r>
      <w:r w:rsidRPr="00E43D83">
        <w:rPr>
          <w:b/>
          <w:bCs/>
          <w:sz w:val="24"/>
          <w:szCs w:val="24"/>
        </w:rPr>
        <w:t xml:space="preserve">ционной деятельности образовательных учреждений </w:t>
      </w:r>
      <w:r>
        <w:rPr>
          <w:b/>
          <w:bCs/>
          <w:sz w:val="24"/>
          <w:szCs w:val="24"/>
        </w:rPr>
        <w:t>Санкт-Петербурга</w:t>
      </w:r>
    </w:p>
    <w:p w:rsidR="00304F71" w:rsidRPr="00132051" w:rsidRDefault="00304F71" w:rsidP="00304F71">
      <w:pPr>
        <w:ind w:right="-30"/>
        <w:jc w:val="center"/>
        <w:rPr>
          <w:b/>
          <w:bCs/>
          <w:sz w:val="24"/>
          <w:szCs w:val="24"/>
          <w:u w:val="single"/>
        </w:rPr>
      </w:pPr>
      <w:r w:rsidRPr="00C93419">
        <w:rPr>
          <w:b/>
          <w:bCs/>
          <w:sz w:val="24"/>
          <w:szCs w:val="24"/>
        </w:rPr>
        <w:t>в 2024-2025 учебном году</w:t>
      </w:r>
      <w:r w:rsidRPr="00C93419">
        <w:rPr>
          <w:b/>
          <w:bCs/>
          <w:sz w:val="24"/>
          <w:szCs w:val="24"/>
        </w:rPr>
        <w:br/>
      </w:r>
      <w:r w:rsidR="00132051" w:rsidRPr="00132051">
        <w:rPr>
          <w:b/>
          <w:bCs/>
          <w:sz w:val="24"/>
          <w:szCs w:val="24"/>
          <w:u w:val="single"/>
        </w:rPr>
        <w:t xml:space="preserve">Государственное бюджетное дошкольное образовательное учреждение детский сад №41 комбинированного вида </w:t>
      </w:r>
    </w:p>
    <w:p w:rsidR="00132051" w:rsidRPr="00132051" w:rsidRDefault="00132051" w:rsidP="00304F71">
      <w:pPr>
        <w:ind w:right="-30"/>
        <w:jc w:val="center"/>
        <w:rPr>
          <w:b/>
          <w:bCs/>
          <w:sz w:val="24"/>
          <w:szCs w:val="24"/>
          <w:u w:val="single"/>
        </w:rPr>
      </w:pPr>
      <w:r w:rsidRPr="00132051">
        <w:rPr>
          <w:b/>
          <w:bCs/>
          <w:sz w:val="24"/>
          <w:szCs w:val="24"/>
          <w:u w:val="single"/>
        </w:rPr>
        <w:t xml:space="preserve">Центрального района Санкт-Петербурга «Центр интегративного </w:t>
      </w:r>
      <w:proofErr w:type="spellStart"/>
      <w:r w:rsidRPr="00132051">
        <w:rPr>
          <w:b/>
          <w:bCs/>
          <w:sz w:val="24"/>
          <w:szCs w:val="24"/>
          <w:u w:val="single"/>
        </w:rPr>
        <w:t>воспитагния</w:t>
      </w:r>
      <w:proofErr w:type="spellEnd"/>
      <w:r w:rsidRPr="00132051">
        <w:rPr>
          <w:b/>
          <w:bCs/>
          <w:sz w:val="24"/>
          <w:szCs w:val="24"/>
          <w:u w:val="single"/>
        </w:rPr>
        <w:t>»</w:t>
      </w:r>
    </w:p>
    <w:p w:rsidR="00304F71" w:rsidRPr="00506624" w:rsidRDefault="00304F71" w:rsidP="00304F71">
      <w:pPr>
        <w:jc w:val="center"/>
        <w:rPr>
          <w:b/>
          <w:bCs/>
          <w:sz w:val="24"/>
          <w:szCs w:val="24"/>
          <w:vertAlign w:val="superscript"/>
        </w:rPr>
      </w:pPr>
      <w:r w:rsidRPr="004715CA">
        <w:rPr>
          <w:b/>
          <w:bCs/>
          <w:sz w:val="24"/>
          <w:szCs w:val="24"/>
          <w:vertAlign w:val="superscript"/>
        </w:rPr>
        <w:t>(</w:t>
      </w:r>
      <w:r w:rsidR="002A201F">
        <w:rPr>
          <w:b/>
          <w:bCs/>
          <w:sz w:val="24"/>
          <w:szCs w:val="24"/>
          <w:vertAlign w:val="superscript"/>
        </w:rPr>
        <w:t>наименование ОУ</w:t>
      </w:r>
      <w:r w:rsidRPr="004715CA">
        <w:rPr>
          <w:b/>
          <w:bCs/>
          <w:sz w:val="24"/>
          <w:szCs w:val="24"/>
          <w:vertAlign w:val="superscript"/>
        </w:rPr>
        <w:t>)</w:t>
      </w:r>
    </w:p>
    <w:p w:rsidR="00304F71" w:rsidRPr="00EA5A93" w:rsidRDefault="00304F71" w:rsidP="00304F71">
      <w:pPr>
        <w:ind w:left="426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1. </w:t>
      </w:r>
      <w:r w:rsidRPr="00EA5A93">
        <w:rPr>
          <w:bCs/>
          <w:sz w:val="24"/>
          <w:szCs w:val="24"/>
        </w:rPr>
        <w:t>Кадровое обеспечение инновационной деятельности</w:t>
      </w:r>
    </w:p>
    <w:tbl>
      <w:tblPr>
        <w:tblStyle w:val="a4"/>
        <w:tblW w:w="14175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2835"/>
        <w:gridCol w:w="4962"/>
        <w:gridCol w:w="3118"/>
        <w:gridCol w:w="3260"/>
      </w:tblGrid>
      <w:tr w:rsidR="00304F71" w:rsidRPr="009E5767" w:rsidTr="005B383D">
        <w:trPr>
          <w:trHeight w:val="1020"/>
        </w:trPr>
        <w:tc>
          <w:tcPr>
            <w:tcW w:w="2835" w:type="dxa"/>
          </w:tcPr>
          <w:p w:rsidR="00304F71" w:rsidRPr="009E5767" w:rsidRDefault="00304F71" w:rsidP="001A716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Краткое наименование ОУ</w:t>
            </w:r>
            <w:r>
              <w:rPr>
                <w:bCs/>
                <w:sz w:val="24"/>
                <w:szCs w:val="24"/>
              </w:rPr>
              <w:br/>
            </w:r>
          </w:p>
        </w:tc>
        <w:tc>
          <w:tcPr>
            <w:tcW w:w="4962" w:type="dxa"/>
          </w:tcPr>
          <w:p w:rsidR="00304F71" w:rsidRPr="009E5767" w:rsidRDefault="00304F71" w:rsidP="001A716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ФИО и должность сотрудников </w:t>
            </w:r>
            <w:r w:rsidRPr="009E5767">
              <w:rPr>
                <w:bCs/>
                <w:sz w:val="24"/>
                <w:szCs w:val="24"/>
              </w:rPr>
              <w:t>привле</w:t>
            </w:r>
            <w:r>
              <w:rPr>
                <w:bCs/>
                <w:sz w:val="24"/>
                <w:szCs w:val="24"/>
              </w:rPr>
              <w:t xml:space="preserve">каемых </w:t>
            </w:r>
            <w:r w:rsidRPr="009E5767">
              <w:rPr>
                <w:sz w:val="24"/>
                <w:szCs w:val="24"/>
              </w:rPr>
              <w:t>к реализации инновационного проекта/программы</w:t>
            </w:r>
            <w:r>
              <w:rPr>
                <w:sz w:val="24"/>
                <w:szCs w:val="24"/>
              </w:rPr>
              <w:t xml:space="preserve"> на основании трудового договора</w:t>
            </w:r>
          </w:p>
        </w:tc>
        <w:tc>
          <w:tcPr>
            <w:tcW w:w="3118" w:type="dxa"/>
          </w:tcPr>
          <w:p w:rsidR="00304F71" w:rsidRDefault="00304F71" w:rsidP="001A716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Наименование основного места работы сотрудника</w:t>
            </w:r>
          </w:p>
        </w:tc>
        <w:tc>
          <w:tcPr>
            <w:tcW w:w="3260" w:type="dxa"/>
          </w:tcPr>
          <w:p w:rsidR="00304F71" w:rsidRPr="00C40397" w:rsidRDefault="00304F71" w:rsidP="005B383D">
            <w:pPr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Количество ставок, введенных для</w:t>
            </w:r>
            <w:r w:rsidRPr="009E5767">
              <w:rPr>
                <w:sz w:val="24"/>
                <w:szCs w:val="24"/>
              </w:rPr>
              <w:t xml:space="preserve"> реализации инновационного проекта/программы</w:t>
            </w:r>
            <w:r>
              <w:rPr>
                <w:sz w:val="24"/>
                <w:szCs w:val="24"/>
              </w:rPr>
              <w:t xml:space="preserve"> </w:t>
            </w:r>
            <w:r w:rsidRPr="00C40397">
              <w:rPr>
                <w:i/>
                <w:sz w:val="24"/>
                <w:szCs w:val="24"/>
              </w:rPr>
              <w:t>(</w:t>
            </w:r>
            <w:proofErr w:type="spellStart"/>
            <w:proofErr w:type="gramStart"/>
            <w:r w:rsidRPr="00C40397">
              <w:rPr>
                <w:i/>
                <w:sz w:val="24"/>
                <w:szCs w:val="24"/>
              </w:rPr>
              <w:t>ед</w:t>
            </w:r>
            <w:proofErr w:type="spellEnd"/>
            <w:proofErr w:type="gramEnd"/>
            <w:r w:rsidRPr="00C40397">
              <w:rPr>
                <w:i/>
                <w:sz w:val="24"/>
                <w:szCs w:val="24"/>
              </w:rPr>
              <w:t>)</w:t>
            </w:r>
            <w:r w:rsidRPr="00C40397">
              <w:rPr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FB6E67" w:rsidRPr="009E5767" w:rsidTr="005B383D">
        <w:trPr>
          <w:trHeight w:val="170"/>
        </w:trPr>
        <w:tc>
          <w:tcPr>
            <w:tcW w:w="2835" w:type="dxa"/>
            <w:vMerge w:val="restart"/>
          </w:tcPr>
          <w:p w:rsidR="005B383D" w:rsidRDefault="00FB6E67" w:rsidP="001A7167">
            <w:pPr>
              <w:jc w:val="center"/>
              <w:rPr>
                <w:bCs/>
                <w:sz w:val="24"/>
                <w:szCs w:val="24"/>
              </w:rPr>
            </w:pPr>
            <w:r w:rsidRPr="00132051">
              <w:rPr>
                <w:bCs/>
                <w:sz w:val="24"/>
                <w:szCs w:val="24"/>
              </w:rPr>
              <w:t xml:space="preserve">ГБДОУ №41 </w:t>
            </w:r>
          </w:p>
          <w:p w:rsidR="00FB6E67" w:rsidRPr="00132051" w:rsidRDefault="00FB6E67" w:rsidP="001A7167">
            <w:pPr>
              <w:jc w:val="center"/>
              <w:rPr>
                <w:bCs/>
                <w:sz w:val="24"/>
                <w:szCs w:val="24"/>
              </w:rPr>
            </w:pPr>
            <w:r w:rsidRPr="00132051">
              <w:rPr>
                <w:bCs/>
                <w:sz w:val="24"/>
                <w:szCs w:val="24"/>
              </w:rPr>
              <w:t>«Центр интегративного воспитания</w:t>
            </w:r>
            <w:r w:rsidR="005B383D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4962" w:type="dxa"/>
          </w:tcPr>
          <w:p w:rsidR="00FB6E67" w:rsidRPr="00E46265" w:rsidRDefault="00FB6E67" w:rsidP="00132051">
            <w:pPr>
              <w:jc w:val="center"/>
              <w:rPr>
                <w:bCs/>
                <w:i/>
                <w:color w:val="FF0000"/>
                <w:sz w:val="24"/>
                <w:szCs w:val="24"/>
              </w:rPr>
            </w:pPr>
            <w:r w:rsidRPr="00132051">
              <w:rPr>
                <w:bCs/>
                <w:sz w:val="24"/>
                <w:szCs w:val="24"/>
              </w:rPr>
              <w:t>Зигле Л, А</w:t>
            </w:r>
            <w:r>
              <w:rPr>
                <w:bCs/>
                <w:sz w:val="24"/>
                <w:szCs w:val="24"/>
              </w:rPr>
              <w:t xml:space="preserve">. </w:t>
            </w:r>
            <w:r w:rsidRPr="00132051">
              <w:rPr>
                <w:bCs/>
                <w:sz w:val="24"/>
                <w:szCs w:val="24"/>
              </w:rPr>
              <w:t xml:space="preserve">заместитель заведующего </w:t>
            </w:r>
            <w:proofErr w:type="gramStart"/>
            <w:r w:rsidRPr="00132051">
              <w:rPr>
                <w:bCs/>
                <w:sz w:val="24"/>
                <w:szCs w:val="24"/>
              </w:rPr>
              <w:t>по</w:t>
            </w:r>
            <w:proofErr w:type="gramEnd"/>
            <w:r w:rsidRPr="00132051">
              <w:rPr>
                <w:bCs/>
                <w:sz w:val="24"/>
                <w:szCs w:val="24"/>
              </w:rPr>
              <w:t xml:space="preserve"> ИД</w:t>
            </w:r>
          </w:p>
        </w:tc>
        <w:tc>
          <w:tcPr>
            <w:tcW w:w="3118" w:type="dxa"/>
            <w:vMerge w:val="restart"/>
          </w:tcPr>
          <w:p w:rsidR="005B383D" w:rsidRDefault="00FB6E67" w:rsidP="00132051">
            <w:pPr>
              <w:jc w:val="center"/>
              <w:rPr>
                <w:bCs/>
                <w:sz w:val="24"/>
                <w:szCs w:val="24"/>
              </w:rPr>
            </w:pPr>
            <w:r w:rsidRPr="00132051">
              <w:rPr>
                <w:bCs/>
                <w:sz w:val="24"/>
                <w:szCs w:val="24"/>
              </w:rPr>
              <w:t xml:space="preserve">ГБДОУ №41 </w:t>
            </w:r>
          </w:p>
          <w:p w:rsidR="00FB6E67" w:rsidRPr="00132051" w:rsidRDefault="00FB6E67" w:rsidP="00132051">
            <w:pPr>
              <w:jc w:val="center"/>
              <w:rPr>
                <w:bCs/>
                <w:sz w:val="24"/>
                <w:szCs w:val="24"/>
              </w:rPr>
            </w:pPr>
            <w:r w:rsidRPr="00132051">
              <w:rPr>
                <w:bCs/>
                <w:sz w:val="24"/>
                <w:szCs w:val="24"/>
              </w:rPr>
              <w:t>«Центр интегративного воспитания</w:t>
            </w:r>
            <w:r w:rsidR="005B383D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FB6E67" w:rsidRPr="00132051" w:rsidRDefault="00FB6E67" w:rsidP="001A716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0,5</w:t>
            </w:r>
          </w:p>
        </w:tc>
      </w:tr>
      <w:tr w:rsidR="00FB6E67" w:rsidRPr="009E5767" w:rsidTr="005B383D">
        <w:trPr>
          <w:trHeight w:val="170"/>
        </w:trPr>
        <w:tc>
          <w:tcPr>
            <w:tcW w:w="2835" w:type="dxa"/>
            <w:vMerge/>
          </w:tcPr>
          <w:p w:rsidR="00FB6E67" w:rsidRPr="00132051" w:rsidRDefault="00FB6E67" w:rsidP="001A7167">
            <w:pPr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962" w:type="dxa"/>
          </w:tcPr>
          <w:p w:rsidR="00FB6E67" w:rsidRPr="00132051" w:rsidRDefault="00FB6E67" w:rsidP="001A7167">
            <w:pPr>
              <w:jc w:val="center"/>
              <w:rPr>
                <w:bCs/>
                <w:sz w:val="24"/>
                <w:szCs w:val="24"/>
              </w:rPr>
            </w:pPr>
            <w:r w:rsidRPr="00132051">
              <w:rPr>
                <w:bCs/>
                <w:sz w:val="24"/>
                <w:szCs w:val="24"/>
              </w:rPr>
              <w:t>Микшина Е.П. методист</w:t>
            </w:r>
          </w:p>
        </w:tc>
        <w:tc>
          <w:tcPr>
            <w:tcW w:w="3118" w:type="dxa"/>
            <w:vMerge/>
          </w:tcPr>
          <w:p w:rsidR="00FB6E67" w:rsidRPr="00132051" w:rsidRDefault="00FB6E67" w:rsidP="00132051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:rsidR="00FB6E67" w:rsidRPr="00132051" w:rsidRDefault="00FB6E67" w:rsidP="001A7167">
            <w:pPr>
              <w:jc w:val="center"/>
              <w:rPr>
                <w:bCs/>
                <w:sz w:val="24"/>
                <w:szCs w:val="24"/>
              </w:rPr>
            </w:pPr>
            <w:r w:rsidRPr="00132051">
              <w:rPr>
                <w:bCs/>
                <w:sz w:val="24"/>
                <w:szCs w:val="24"/>
              </w:rPr>
              <w:t>1</w:t>
            </w:r>
          </w:p>
        </w:tc>
      </w:tr>
      <w:tr w:rsidR="00FB6E67" w:rsidRPr="009E5767" w:rsidTr="005B383D">
        <w:trPr>
          <w:trHeight w:val="170"/>
        </w:trPr>
        <w:tc>
          <w:tcPr>
            <w:tcW w:w="2835" w:type="dxa"/>
            <w:vMerge/>
          </w:tcPr>
          <w:p w:rsidR="00FB6E67" w:rsidRPr="00132051" w:rsidRDefault="00FB6E67" w:rsidP="001A7167">
            <w:pPr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962" w:type="dxa"/>
          </w:tcPr>
          <w:p w:rsidR="00FB6E67" w:rsidRDefault="00FB6E67" w:rsidP="001A716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Зигле Л.А. методист</w:t>
            </w:r>
          </w:p>
        </w:tc>
        <w:tc>
          <w:tcPr>
            <w:tcW w:w="3118" w:type="dxa"/>
            <w:vMerge/>
          </w:tcPr>
          <w:p w:rsidR="00FB6E67" w:rsidRPr="00132051" w:rsidRDefault="00FB6E67" w:rsidP="00132051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:rsidR="00FB6E67" w:rsidRDefault="00FB6E67" w:rsidP="001A716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FB6E67" w:rsidRPr="009E5767" w:rsidTr="005B383D">
        <w:trPr>
          <w:trHeight w:val="170"/>
        </w:trPr>
        <w:tc>
          <w:tcPr>
            <w:tcW w:w="2835" w:type="dxa"/>
            <w:vMerge/>
          </w:tcPr>
          <w:p w:rsidR="00FB6E67" w:rsidRPr="00132051" w:rsidRDefault="00FB6E67" w:rsidP="001A7167">
            <w:pPr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962" w:type="dxa"/>
          </w:tcPr>
          <w:p w:rsidR="00FB6E67" w:rsidRDefault="00FB6E67" w:rsidP="001A716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Голубева И.И.</w:t>
            </w:r>
            <w:r w:rsidR="001E739D">
              <w:rPr>
                <w:bCs/>
                <w:sz w:val="24"/>
                <w:szCs w:val="24"/>
              </w:rPr>
              <w:t>,</w:t>
            </w:r>
          </w:p>
        </w:tc>
        <w:tc>
          <w:tcPr>
            <w:tcW w:w="3118" w:type="dxa"/>
            <w:vMerge/>
          </w:tcPr>
          <w:p w:rsidR="00FB6E67" w:rsidRPr="00132051" w:rsidRDefault="00FB6E67" w:rsidP="00132051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:rsidR="00FB6E67" w:rsidRDefault="00FB6E67" w:rsidP="001A716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0,5</w:t>
            </w:r>
          </w:p>
        </w:tc>
      </w:tr>
      <w:tr w:rsidR="00FB6E67" w:rsidRPr="009E5767" w:rsidTr="005B383D">
        <w:trPr>
          <w:trHeight w:val="170"/>
        </w:trPr>
        <w:tc>
          <w:tcPr>
            <w:tcW w:w="2835" w:type="dxa"/>
            <w:vMerge/>
          </w:tcPr>
          <w:p w:rsidR="00FB6E67" w:rsidRPr="00132051" w:rsidRDefault="00FB6E67" w:rsidP="001A7167">
            <w:pPr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962" w:type="dxa"/>
          </w:tcPr>
          <w:p w:rsidR="00FB6E67" w:rsidRDefault="00FB6E67" w:rsidP="001A7167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Дробященко</w:t>
            </w:r>
            <w:proofErr w:type="spellEnd"/>
            <w:r>
              <w:rPr>
                <w:bCs/>
                <w:sz w:val="24"/>
                <w:szCs w:val="24"/>
              </w:rPr>
              <w:t xml:space="preserve"> А.</w:t>
            </w:r>
            <w:r w:rsidR="001E739D">
              <w:rPr>
                <w:bCs/>
                <w:sz w:val="24"/>
                <w:szCs w:val="24"/>
              </w:rPr>
              <w:t xml:space="preserve"> Е.</w:t>
            </w:r>
          </w:p>
        </w:tc>
        <w:tc>
          <w:tcPr>
            <w:tcW w:w="3118" w:type="dxa"/>
            <w:vMerge/>
          </w:tcPr>
          <w:p w:rsidR="00FB6E67" w:rsidRPr="00132051" w:rsidRDefault="00FB6E67" w:rsidP="00132051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:rsidR="00FB6E67" w:rsidRDefault="00FB6E67" w:rsidP="001A716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FB6E67" w:rsidRPr="009E5767" w:rsidTr="005B383D">
        <w:trPr>
          <w:trHeight w:val="170"/>
        </w:trPr>
        <w:tc>
          <w:tcPr>
            <w:tcW w:w="2835" w:type="dxa"/>
            <w:vMerge/>
          </w:tcPr>
          <w:p w:rsidR="00FB6E67" w:rsidRPr="00132051" w:rsidRDefault="00FB6E67" w:rsidP="001A7167">
            <w:pPr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962" w:type="dxa"/>
          </w:tcPr>
          <w:p w:rsidR="00FB6E67" w:rsidRDefault="00FB6E67" w:rsidP="001A716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Артамонова А.Ю. методист</w:t>
            </w:r>
          </w:p>
        </w:tc>
        <w:tc>
          <w:tcPr>
            <w:tcW w:w="3118" w:type="dxa"/>
          </w:tcPr>
          <w:p w:rsidR="00FB6E67" w:rsidRPr="00132051" w:rsidRDefault="00FB6E67" w:rsidP="0013205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АНО «Открывая двери»</w:t>
            </w:r>
          </w:p>
        </w:tc>
        <w:tc>
          <w:tcPr>
            <w:tcW w:w="3260" w:type="dxa"/>
          </w:tcPr>
          <w:p w:rsidR="00FB6E67" w:rsidRDefault="00FB6E67" w:rsidP="001A716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0,5</w:t>
            </w:r>
          </w:p>
        </w:tc>
      </w:tr>
    </w:tbl>
    <w:p w:rsidR="00304F71" w:rsidRDefault="00304F71" w:rsidP="00304F71">
      <w:pPr>
        <w:rPr>
          <w:bCs/>
          <w:sz w:val="24"/>
          <w:szCs w:val="24"/>
        </w:rPr>
      </w:pPr>
    </w:p>
    <w:p w:rsidR="00304F71" w:rsidRDefault="00304F71" w:rsidP="00304F71">
      <w:pPr>
        <w:pStyle w:val="a9"/>
        <w:ind w:left="782"/>
        <w:rPr>
          <w:bCs/>
        </w:rPr>
      </w:pPr>
      <w:r>
        <w:rPr>
          <w:bCs/>
        </w:rPr>
        <w:t xml:space="preserve">2. </w:t>
      </w:r>
      <w:r w:rsidRPr="00D00F8F">
        <w:rPr>
          <w:bCs/>
        </w:rPr>
        <w:t>Публикации</w:t>
      </w:r>
      <w:r>
        <w:rPr>
          <w:rStyle w:val="ac"/>
          <w:bCs/>
        </w:rPr>
        <w:footnoteReference w:id="1"/>
      </w:r>
      <w:r w:rsidRPr="00D00F8F">
        <w:rPr>
          <w:bCs/>
        </w:rPr>
        <w:t xml:space="preserve"> </w:t>
      </w:r>
      <w:r>
        <w:rPr>
          <w:bCs/>
        </w:rPr>
        <w:t>ОУ</w:t>
      </w:r>
      <w:r w:rsidRPr="00D00F8F">
        <w:rPr>
          <w:bCs/>
        </w:rPr>
        <w:t xml:space="preserve">-инновационных площадок 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809"/>
        <w:gridCol w:w="2667"/>
        <w:gridCol w:w="1417"/>
        <w:gridCol w:w="2721"/>
        <w:gridCol w:w="2276"/>
        <w:gridCol w:w="2363"/>
      </w:tblGrid>
      <w:tr w:rsidR="002116FD" w:rsidTr="001A7167">
        <w:tc>
          <w:tcPr>
            <w:tcW w:w="2838" w:type="dxa"/>
          </w:tcPr>
          <w:p w:rsidR="00304F71" w:rsidRPr="009E5767" w:rsidRDefault="00304F71" w:rsidP="001A716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Краткое наименование О</w:t>
            </w:r>
            <w:r w:rsidR="005B383D">
              <w:rPr>
                <w:bCs/>
                <w:sz w:val="24"/>
                <w:szCs w:val="24"/>
              </w:rPr>
              <w:t>У</w:t>
            </w:r>
          </w:p>
        </w:tc>
        <w:tc>
          <w:tcPr>
            <w:tcW w:w="2691" w:type="dxa"/>
            <w:vAlign w:val="center"/>
          </w:tcPr>
          <w:p w:rsidR="00304F71" w:rsidRPr="00C93419" w:rsidRDefault="00304F71" w:rsidP="001A7167">
            <w:pPr>
              <w:ind w:left="147"/>
              <w:contextualSpacing/>
              <w:jc w:val="center"/>
              <w:rPr>
                <w:bCs/>
                <w:color w:val="404040"/>
                <w:sz w:val="24"/>
                <w:szCs w:val="24"/>
              </w:rPr>
            </w:pPr>
            <w:r w:rsidRPr="00C93419">
              <w:rPr>
                <w:bCs/>
                <w:color w:val="404040"/>
                <w:sz w:val="24"/>
                <w:szCs w:val="24"/>
              </w:rPr>
              <w:t>Тип публикации</w:t>
            </w:r>
          </w:p>
        </w:tc>
        <w:tc>
          <w:tcPr>
            <w:tcW w:w="1417" w:type="dxa"/>
            <w:vAlign w:val="center"/>
          </w:tcPr>
          <w:p w:rsidR="00304F71" w:rsidRPr="00C93419" w:rsidRDefault="00304F71" w:rsidP="001A7167">
            <w:pPr>
              <w:contextualSpacing/>
              <w:jc w:val="center"/>
              <w:rPr>
                <w:bCs/>
                <w:color w:val="404040"/>
                <w:sz w:val="24"/>
                <w:szCs w:val="24"/>
              </w:rPr>
            </w:pPr>
            <w:r w:rsidRPr="00C93419">
              <w:rPr>
                <w:bCs/>
                <w:color w:val="404040"/>
                <w:sz w:val="24"/>
                <w:szCs w:val="24"/>
              </w:rPr>
              <w:t>Количество</w:t>
            </w:r>
          </w:p>
        </w:tc>
        <w:tc>
          <w:tcPr>
            <w:tcW w:w="2739" w:type="dxa"/>
            <w:vAlign w:val="center"/>
          </w:tcPr>
          <w:p w:rsidR="00304F71" w:rsidRPr="00C93419" w:rsidRDefault="00304F71" w:rsidP="001A7167">
            <w:pPr>
              <w:contextualSpacing/>
              <w:jc w:val="center"/>
              <w:rPr>
                <w:bCs/>
                <w:color w:val="404040"/>
                <w:sz w:val="24"/>
                <w:szCs w:val="24"/>
              </w:rPr>
            </w:pPr>
            <w:r w:rsidRPr="00C93419">
              <w:rPr>
                <w:bCs/>
                <w:color w:val="404040"/>
                <w:sz w:val="24"/>
                <w:szCs w:val="24"/>
              </w:rPr>
              <w:t>Наименование</w:t>
            </w:r>
          </w:p>
        </w:tc>
        <w:tc>
          <w:tcPr>
            <w:tcW w:w="2284" w:type="dxa"/>
            <w:vAlign w:val="center"/>
          </w:tcPr>
          <w:p w:rsidR="00304F71" w:rsidRPr="00C93419" w:rsidRDefault="00304F71" w:rsidP="001A7167">
            <w:pPr>
              <w:contextualSpacing/>
              <w:jc w:val="center"/>
              <w:rPr>
                <w:bCs/>
                <w:color w:val="404040"/>
                <w:sz w:val="24"/>
                <w:szCs w:val="24"/>
              </w:rPr>
            </w:pPr>
            <w:r w:rsidRPr="00C93419">
              <w:rPr>
                <w:bCs/>
                <w:color w:val="404040"/>
                <w:sz w:val="24"/>
                <w:szCs w:val="24"/>
              </w:rPr>
              <w:t>Ссылка на публикацию</w:t>
            </w:r>
          </w:p>
        </w:tc>
        <w:tc>
          <w:tcPr>
            <w:tcW w:w="2206" w:type="dxa"/>
            <w:vAlign w:val="center"/>
          </w:tcPr>
          <w:p w:rsidR="00304F71" w:rsidRPr="00C93419" w:rsidRDefault="00304F71" w:rsidP="001A7167">
            <w:pPr>
              <w:contextualSpacing/>
              <w:jc w:val="center"/>
              <w:rPr>
                <w:bCs/>
                <w:color w:val="404040"/>
                <w:sz w:val="24"/>
                <w:szCs w:val="24"/>
              </w:rPr>
            </w:pPr>
            <w:r w:rsidRPr="00C93419">
              <w:rPr>
                <w:bCs/>
                <w:color w:val="404040"/>
                <w:sz w:val="24"/>
                <w:szCs w:val="24"/>
              </w:rPr>
              <w:t>Основные выводы публикаций</w:t>
            </w:r>
          </w:p>
        </w:tc>
      </w:tr>
      <w:tr w:rsidR="002116FD" w:rsidTr="001A7167">
        <w:tc>
          <w:tcPr>
            <w:tcW w:w="2838" w:type="dxa"/>
            <w:vMerge w:val="restart"/>
          </w:tcPr>
          <w:p w:rsidR="005B383D" w:rsidRDefault="005B383D" w:rsidP="005B383D">
            <w:pPr>
              <w:pStyle w:val="a9"/>
              <w:ind w:left="0"/>
              <w:jc w:val="center"/>
              <w:rPr>
                <w:bCs/>
              </w:rPr>
            </w:pPr>
            <w:r w:rsidRPr="005B383D">
              <w:rPr>
                <w:bCs/>
              </w:rPr>
              <w:t>ГБДОУ №41</w:t>
            </w:r>
          </w:p>
          <w:p w:rsidR="00304F71" w:rsidRDefault="005B383D" w:rsidP="005B383D">
            <w:pPr>
              <w:pStyle w:val="a9"/>
              <w:ind w:left="0"/>
              <w:jc w:val="center"/>
              <w:rPr>
                <w:bCs/>
              </w:rPr>
            </w:pPr>
            <w:r w:rsidRPr="005B383D">
              <w:rPr>
                <w:bCs/>
              </w:rPr>
              <w:t>«Центр интегративного воспитания</w:t>
            </w:r>
            <w:r>
              <w:rPr>
                <w:bCs/>
              </w:rPr>
              <w:t>»</w:t>
            </w:r>
          </w:p>
        </w:tc>
        <w:tc>
          <w:tcPr>
            <w:tcW w:w="2691" w:type="dxa"/>
            <w:vAlign w:val="center"/>
          </w:tcPr>
          <w:p w:rsidR="00304F71" w:rsidRPr="00523E2A" w:rsidRDefault="00304F71" w:rsidP="001A7167">
            <w:pPr>
              <w:ind w:left="147"/>
              <w:contextualSpacing/>
              <w:rPr>
                <w:color w:val="404040"/>
                <w:sz w:val="24"/>
                <w:szCs w:val="24"/>
              </w:rPr>
            </w:pPr>
            <w:r w:rsidRPr="00523E2A">
              <w:rPr>
                <w:color w:val="404040"/>
                <w:sz w:val="24"/>
                <w:szCs w:val="24"/>
              </w:rPr>
              <w:t>Всего публикаций</w:t>
            </w:r>
            <w:r>
              <w:rPr>
                <w:color w:val="404040"/>
                <w:sz w:val="24"/>
                <w:szCs w:val="24"/>
              </w:rPr>
              <w:t xml:space="preserve"> ОУ</w:t>
            </w:r>
          </w:p>
        </w:tc>
        <w:tc>
          <w:tcPr>
            <w:tcW w:w="1417" w:type="dxa"/>
          </w:tcPr>
          <w:p w:rsidR="00304F71" w:rsidRDefault="005D5D7D" w:rsidP="001A7167">
            <w:pPr>
              <w:pStyle w:val="a9"/>
              <w:ind w:left="0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2739" w:type="dxa"/>
          </w:tcPr>
          <w:p w:rsidR="00304F71" w:rsidRDefault="00304F71" w:rsidP="001A7167">
            <w:pPr>
              <w:pStyle w:val="a9"/>
              <w:ind w:left="0"/>
              <w:jc w:val="center"/>
              <w:rPr>
                <w:bCs/>
              </w:rPr>
            </w:pPr>
          </w:p>
        </w:tc>
        <w:tc>
          <w:tcPr>
            <w:tcW w:w="2284" w:type="dxa"/>
          </w:tcPr>
          <w:p w:rsidR="00304F71" w:rsidRDefault="00304F71" w:rsidP="001A7167">
            <w:pPr>
              <w:pStyle w:val="a9"/>
              <w:ind w:left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206" w:type="dxa"/>
          </w:tcPr>
          <w:p w:rsidR="00304F71" w:rsidRDefault="00304F71" w:rsidP="001A7167">
            <w:pPr>
              <w:pStyle w:val="a9"/>
              <w:ind w:left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2116FD" w:rsidTr="001A7167">
        <w:tc>
          <w:tcPr>
            <w:tcW w:w="2838" w:type="dxa"/>
            <w:vMerge/>
          </w:tcPr>
          <w:p w:rsidR="00633B14" w:rsidRPr="005B383D" w:rsidRDefault="00633B14" w:rsidP="005B383D">
            <w:pPr>
              <w:pStyle w:val="a9"/>
              <w:ind w:left="0"/>
              <w:jc w:val="center"/>
              <w:rPr>
                <w:bCs/>
              </w:rPr>
            </w:pPr>
          </w:p>
        </w:tc>
        <w:tc>
          <w:tcPr>
            <w:tcW w:w="2691" w:type="dxa"/>
            <w:vAlign w:val="center"/>
          </w:tcPr>
          <w:p w:rsidR="00633B14" w:rsidRPr="00523E2A" w:rsidRDefault="00633B14" w:rsidP="001A7167">
            <w:pPr>
              <w:ind w:left="147"/>
              <w:contextualSpacing/>
              <w:rPr>
                <w:color w:val="404040"/>
                <w:sz w:val="24"/>
                <w:szCs w:val="24"/>
              </w:rPr>
            </w:pPr>
            <w:r w:rsidRPr="00523E2A">
              <w:rPr>
                <w:color w:val="404040"/>
                <w:sz w:val="24"/>
                <w:szCs w:val="24"/>
              </w:rPr>
              <w:t>В изданиях ВАК</w:t>
            </w:r>
          </w:p>
        </w:tc>
        <w:tc>
          <w:tcPr>
            <w:tcW w:w="1417" w:type="dxa"/>
          </w:tcPr>
          <w:p w:rsidR="00633B14" w:rsidRDefault="00633B14" w:rsidP="001A7167">
            <w:pPr>
              <w:pStyle w:val="a9"/>
              <w:ind w:left="0"/>
              <w:jc w:val="center"/>
              <w:rPr>
                <w:bCs/>
              </w:rPr>
            </w:pPr>
          </w:p>
        </w:tc>
        <w:tc>
          <w:tcPr>
            <w:tcW w:w="2739" w:type="dxa"/>
          </w:tcPr>
          <w:p w:rsidR="00633B14" w:rsidRDefault="00633B14" w:rsidP="001A7167">
            <w:pPr>
              <w:pStyle w:val="a9"/>
              <w:ind w:left="0"/>
              <w:jc w:val="center"/>
              <w:rPr>
                <w:bCs/>
              </w:rPr>
            </w:pPr>
          </w:p>
        </w:tc>
        <w:tc>
          <w:tcPr>
            <w:tcW w:w="2284" w:type="dxa"/>
          </w:tcPr>
          <w:p w:rsidR="00633B14" w:rsidRDefault="00633B14" w:rsidP="001A7167">
            <w:pPr>
              <w:pStyle w:val="a9"/>
              <w:ind w:left="0"/>
              <w:jc w:val="center"/>
              <w:rPr>
                <w:bCs/>
              </w:rPr>
            </w:pPr>
          </w:p>
        </w:tc>
        <w:tc>
          <w:tcPr>
            <w:tcW w:w="2206" w:type="dxa"/>
          </w:tcPr>
          <w:p w:rsidR="00633B14" w:rsidRDefault="00633B14" w:rsidP="001A7167">
            <w:pPr>
              <w:pStyle w:val="a9"/>
              <w:ind w:left="0"/>
              <w:jc w:val="center"/>
              <w:rPr>
                <w:bCs/>
              </w:rPr>
            </w:pPr>
          </w:p>
        </w:tc>
      </w:tr>
      <w:tr w:rsidR="002116FD" w:rsidTr="00A35D17">
        <w:tc>
          <w:tcPr>
            <w:tcW w:w="2838" w:type="dxa"/>
            <w:vMerge/>
          </w:tcPr>
          <w:p w:rsidR="003A78FC" w:rsidRDefault="003A78FC" w:rsidP="001A7167">
            <w:pPr>
              <w:pStyle w:val="a9"/>
              <w:ind w:left="0"/>
              <w:rPr>
                <w:bCs/>
              </w:rPr>
            </w:pPr>
          </w:p>
        </w:tc>
        <w:tc>
          <w:tcPr>
            <w:tcW w:w="2691" w:type="dxa"/>
          </w:tcPr>
          <w:p w:rsidR="003A78FC" w:rsidRPr="00523E2A" w:rsidRDefault="00633B14" w:rsidP="00A35D17">
            <w:pPr>
              <w:ind w:left="147"/>
              <w:contextualSpacing/>
              <w:rPr>
                <w:color w:val="404040"/>
                <w:sz w:val="24"/>
                <w:szCs w:val="24"/>
              </w:rPr>
            </w:pPr>
            <w:r w:rsidRPr="00523E2A">
              <w:rPr>
                <w:color w:val="404040"/>
                <w:sz w:val="24"/>
                <w:szCs w:val="24"/>
              </w:rPr>
              <w:t xml:space="preserve">В </w:t>
            </w:r>
            <w:r>
              <w:rPr>
                <w:color w:val="404040"/>
                <w:sz w:val="24"/>
                <w:szCs w:val="24"/>
              </w:rPr>
              <w:t>изданиях РИНЦ</w:t>
            </w:r>
          </w:p>
        </w:tc>
        <w:tc>
          <w:tcPr>
            <w:tcW w:w="1417" w:type="dxa"/>
          </w:tcPr>
          <w:p w:rsidR="003A78FC" w:rsidRDefault="005D5D7D" w:rsidP="001A7167">
            <w:pPr>
              <w:pStyle w:val="a9"/>
              <w:ind w:left="0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2739" w:type="dxa"/>
          </w:tcPr>
          <w:p w:rsidR="003A78FC" w:rsidRPr="00DC2091" w:rsidRDefault="003A78FC" w:rsidP="001A7167">
            <w:pPr>
              <w:pStyle w:val="a9"/>
              <w:ind w:left="0"/>
              <w:jc w:val="center"/>
              <w:rPr>
                <w:bCs/>
              </w:rPr>
            </w:pPr>
            <w:proofErr w:type="spellStart"/>
            <w:r w:rsidRPr="00DC2091">
              <w:rPr>
                <w:bCs/>
              </w:rPr>
              <w:t>Валькова</w:t>
            </w:r>
            <w:proofErr w:type="spellEnd"/>
            <w:r w:rsidRPr="00DC2091">
              <w:rPr>
                <w:bCs/>
              </w:rPr>
              <w:t xml:space="preserve"> И.А. Зигле Л.А. Микшина Е.П. (Санкт-Петербурга) «Опросники для родителей в Службе </w:t>
            </w:r>
            <w:r w:rsidRPr="00DC2091">
              <w:rPr>
                <w:bCs/>
              </w:rPr>
              <w:lastRenderedPageBreak/>
              <w:t>ранней помощи»</w:t>
            </w:r>
          </w:p>
        </w:tc>
        <w:tc>
          <w:tcPr>
            <w:tcW w:w="2284" w:type="dxa"/>
          </w:tcPr>
          <w:p w:rsidR="003A78FC" w:rsidRPr="00DC2091" w:rsidRDefault="00633B14" w:rsidP="005D5D7D">
            <w:pPr>
              <w:pStyle w:val="a9"/>
              <w:ind w:left="0"/>
              <w:jc w:val="center"/>
              <w:rPr>
                <w:bCs/>
              </w:rPr>
            </w:pPr>
            <w:r w:rsidRPr="00DC2091">
              <w:rPr>
                <w:bCs/>
              </w:rPr>
              <w:lastRenderedPageBreak/>
              <w:t xml:space="preserve">статья </w:t>
            </w:r>
            <w:r w:rsidR="005D5D7D" w:rsidRPr="00DC2091">
              <w:rPr>
                <w:bCs/>
              </w:rPr>
              <w:t>принята</w:t>
            </w:r>
            <w:r w:rsidR="003A78FC" w:rsidRPr="00DC2091">
              <w:rPr>
                <w:bCs/>
              </w:rPr>
              <w:t xml:space="preserve"> для публикации в сборнике </w:t>
            </w:r>
            <w:proofErr w:type="gramStart"/>
            <w:r w:rsidR="003A78FC" w:rsidRPr="00DC2091">
              <w:rPr>
                <w:bCs/>
              </w:rPr>
              <w:t>СПб ГУ</w:t>
            </w:r>
            <w:proofErr w:type="gramEnd"/>
            <w:r w:rsidR="003A78FC" w:rsidRPr="00DC2091">
              <w:rPr>
                <w:bCs/>
              </w:rPr>
              <w:t xml:space="preserve"> «</w:t>
            </w:r>
            <w:proofErr w:type="spellStart"/>
            <w:r w:rsidR="003A78FC" w:rsidRPr="00DC2091">
              <w:rPr>
                <w:bCs/>
              </w:rPr>
              <w:t>Ананьевские</w:t>
            </w:r>
            <w:proofErr w:type="spellEnd"/>
            <w:r w:rsidR="003A78FC" w:rsidRPr="00DC2091">
              <w:rPr>
                <w:bCs/>
              </w:rPr>
              <w:t xml:space="preserve"> чтения» </w:t>
            </w:r>
          </w:p>
        </w:tc>
        <w:tc>
          <w:tcPr>
            <w:tcW w:w="2206" w:type="dxa"/>
          </w:tcPr>
          <w:p w:rsidR="003A78FC" w:rsidRPr="00DC2091" w:rsidRDefault="003A78FC" w:rsidP="001A7167">
            <w:pPr>
              <w:pStyle w:val="a9"/>
              <w:ind w:left="0"/>
              <w:jc w:val="center"/>
              <w:rPr>
                <w:bCs/>
              </w:rPr>
            </w:pPr>
            <w:r w:rsidRPr="00DC2091">
              <w:rPr>
                <w:bCs/>
              </w:rPr>
              <w:t xml:space="preserve">В статье представлены методы, результаты и выводы по апробации </w:t>
            </w:r>
            <w:r w:rsidRPr="00DC2091">
              <w:rPr>
                <w:bCs/>
              </w:rPr>
              <w:lastRenderedPageBreak/>
              <w:t>опросников по оценке качества  ранней помощи для семей, воспитывающих детей от рождения до 3-х лет, проведенной в течени</w:t>
            </w:r>
            <w:proofErr w:type="gramStart"/>
            <w:r w:rsidRPr="00DC2091">
              <w:rPr>
                <w:bCs/>
              </w:rPr>
              <w:t>и</w:t>
            </w:r>
            <w:proofErr w:type="gramEnd"/>
            <w:r w:rsidRPr="00DC2091">
              <w:rPr>
                <w:bCs/>
              </w:rPr>
              <w:t xml:space="preserve"> 2023-2025 года в службах ранней помощи дошкольного образования Санкт-Петербурга</w:t>
            </w:r>
          </w:p>
        </w:tc>
      </w:tr>
      <w:tr w:rsidR="002116FD" w:rsidTr="001A7167">
        <w:tc>
          <w:tcPr>
            <w:tcW w:w="2838" w:type="dxa"/>
            <w:vMerge/>
          </w:tcPr>
          <w:p w:rsidR="005406FB" w:rsidRDefault="005406FB" w:rsidP="001A7167">
            <w:pPr>
              <w:pStyle w:val="a9"/>
              <w:ind w:left="0"/>
              <w:rPr>
                <w:bCs/>
              </w:rPr>
            </w:pPr>
          </w:p>
        </w:tc>
        <w:tc>
          <w:tcPr>
            <w:tcW w:w="2691" w:type="dxa"/>
            <w:vAlign w:val="center"/>
          </w:tcPr>
          <w:p w:rsidR="005406FB" w:rsidRPr="00523E2A" w:rsidRDefault="005406FB" w:rsidP="001A7167">
            <w:pPr>
              <w:ind w:left="147"/>
              <w:contextualSpacing/>
              <w:rPr>
                <w:color w:val="404040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06FB" w:rsidRDefault="005406FB" w:rsidP="001A7167">
            <w:pPr>
              <w:pStyle w:val="a9"/>
              <w:ind w:left="0"/>
              <w:jc w:val="center"/>
              <w:rPr>
                <w:bCs/>
              </w:rPr>
            </w:pPr>
          </w:p>
        </w:tc>
        <w:tc>
          <w:tcPr>
            <w:tcW w:w="2739" w:type="dxa"/>
          </w:tcPr>
          <w:p w:rsidR="005406FB" w:rsidRPr="00DC2091" w:rsidRDefault="005406FB" w:rsidP="001A7167">
            <w:pPr>
              <w:pStyle w:val="a9"/>
              <w:ind w:left="0"/>
              <w:jc w:val="center"/>
              <w:rPr>
                <w:bCs/>
              </w:rPr>
            </w:pPr>
            <w:r w:rsidRPr="00DC2091">
              <w:rPr>
                <w:bCs/>
                <w:color w:val="000000"/>
              </w:rPr>
              <w:t xml:space="preserve">Микшина Е. П., </w:t>
            </w:r>
            <w:proofErr w:type="spellStart"/>
            <w:r w:rsidRPr="00DC2091">
              <w:rPr>
                <w:bCs/>
                <w:color w:val="000000"/>
              </w:rPr>
              <w:t>Валькова</w:t>
            </w:r>
            <w:proofErr w:type="spellEnd"/>
            <w:r w:rsidRPr="00DC2091">
              <w:rPr>
                <w:bCs/>
                <w:color w:val="000000"/>
              </w:rPr>
              <w:t xml:space="preserve"> И. А., Зигле Л. А. </w:t>
            </w:r>
            <w:r w:rsidRPr="00DC2091">
              <w:rPr>
                <w:color w:val="000000"/>
              </w:rPr>
              <w:t>(Санкт-Петербург) Служба ранней помощи – опыт оказания ранней помощи в системе дошкольного образования.</w:t>
            </w:r>
          </w:p>
        </w:tc>
        <w:tc>
          <w:tcPr>
            <w:tcW w:w="2284" w:type="dxa"/>
          </w:tcPr>
          <w:p w:rsidR="005406FB" w:rsidRPr="00DC2091" w:rsidRDefault="005406FB" w:rsidP="001A7167">
            <w:pPr>
              <w:pStyle w:val="a9"/>
              <w:ind w:left="0"/>
              <w:jc w:val="center"/>
              <w:rPr>
                <w:bCs/>
              </w:rPr>
            </w:pPr>
            <w:r w:rsidRPr="00DC2091">
              <w:rPr>
                <w:bCs/>
              </w:rPr>
              <w:t>Новосибирский государственный педагогический университет</w:t>
            </w:r>
            <w:proofErr w:type="gramStart"/>
            <w:r w:rsidRPr="00DC2091">
              <w:rPr>
                <w:bCs/>
              </w:rPr>
              <w:t xml:space="preserve"> ,</w:t>
            </w:r>
            <w:proofErr w:type="gramEnd"/>
            <w:r w:rsidRPr="00DC2091">
              <w:rPr>
                <w:bCs/>
              </w:rPr>
              <w:t xml:space="preserve"> </w:t>
            </w:r>
            <w:proofErr w:type="spellStart"/>
            <w:r w:rsidRPr="00DC2091">
              <w:rPr>
                <w:bCs/>
              </w:rPr>
              <w:t>начно</w:t>
            </w:r>
            <w:proofErr w:type="spellEnd"/>
            <w:r w:rsidRPr="00DC2091">
              <w:rPr>
                <w:bCs/>
              </w:rPr>
              <w:t>-периодический журнал №2 (7) 2025</w:t>
            </w:r>
          </w:p>
          <w:p w:rsidR="005406FB" w:rsidRPr="00DC2091" w:rsidRDefault="005406FB" w:rsidP="001A7167">
            <w:pPr>
              <w:pStyle w:val="a9"/>
              <w:ind w:left="0"/>
              <w:jc w:val="center"/>
              <w:rPr>
                <w:bCs/>
              </w:rPr>
            </w:pPr>
            <w:r w:rsidRPr="00DC2091">
              <w:rPr>
                <w:bCs/>
              </w:rPr>
              <w:t>Новосибирск</w:t>
            </w:r>
          </w:p>
        </w:tc>
        <w:tc>
          <w:tcPr>
            <w:tcW w:w="2206" w:type="dxa"/>
          </w:tcPr>
          <w:p w:rsidR="005406FB" w:rsidRPr="00DC2091" w:rsidRDefault="005406FB" w:rsidP="001A7167">
            <w:pPr>
              <w:pStyle w:val="a9"/>
              <w:ind w:left="0"/>
              <w:jc w:val="center"/>
              <w:rPr>
                <w:bCs/>
              </w:rPr>
            </w:pPr>
            <w:r w:rsidRPr="00DC2091">
              <w:rPr>
                <w:color w:val="000000"/>
              </w:rPr>
              <w:t xml:space="preserve">В статье даны основные характеристики деятельности службы ранней помощи в системе дошкольного образования. Раскрываются особенности оказания ранней помощи через описание целевого, содержательного и организационного компонентов деятельности службы ранней помощи как </w:t>
            </w:r>
            <w:r w:rsidRPr="00DC2091">
              <w:rPr>
                <w:color w:val="000000"/>
              </w:rPr>
              <w:lastRenderedPageBreak/>
              <w:t>структурного подразделения образователь</w:t>
            </w:r>
            <w:r w:rsidRPr="00DC2091">
              <w:rPr>
                <w:color w:val="000000"/>
              </w:rPr>
              <w:softHyphen/>
              <w:t>ной организации.</w:t>
            </w:r>
          </w:p>
        </w:tc>
      </w:tr>
      <w:tr w:rsidR="002116FD" w:rsidTr="001A7167">
        <w:tc>
          <w:tcPr>
            <w:tcW w:w="2838" w:type="dxa"/>
            <w:vMerge/>
          </w:tcPr>
          <w:p w:rsidR="005406FB" w:rsidRDefault="005406FB" w:rsidP="001A7167">
            <w:pPr>
              <w:pStyle w:val="a9"/>
              <w:ind w:left="0"/>
              <w:rPr>
                <w:bCs/>
              </w:rPr>
            </w:pPr>
          </w:p>
        </w:tc>
        <w:tc>
          <w:tcPr>
            <w:tcW w:w="2691" w:type="dxa"/>
            <w:vAlign w:val="center"/>
          </w:tcPr>
          <w:p w:rsidR="005406FB" w:rsidRPr="00523E2A" w:rsidRDefault="005406FB" w:rsidP="001A7167">
            <w:pPr>
              <w:ind w:left="147"/>
              <w:contextualSpacing/>
              <w:rPr>
                <w:color w:val="404040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06FB" w:rsidRDefault="005406FB" w:rsidP="001A7167">
            <w:pPr>
              <w:pStyle w:val="a9"/>
              <w:ind w:left="0"/>
              <w:jc w:val="center"/>
              <w:rPr>
                <w:bCs/>
              </w:rPr>
            </w:pPr>
          </w:p>
        </w:tc>
        <w:tc>
          <w:tcPr>
            <w:tcW w:w="2739" w:type="dxa"/>
          </w:tcPr>
          <w:p w:rsidR="005406FB" w:rsidRPr="00DC2091" w:rsidRDefault="005406FB" w:rsidP="005406FB">
            <w:pPr>
              <w:spacing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C2091">
              <w:rPr>
                <w:rFonts w:eastAsia="Calibri"/>
                <w:sz w:val="24"/>
                <w:szCs w:val="24"/>
                <w:lang w:eastAsia="en-US"/>
              </w:rPr>
              <w:t xml:space="preserve">Седышева В.А., </w:t>
            </w:r>
            <w:proofErr w:type="spellStart"/>
            <w:r w:rsidRPr="00DC2091">
              <w:rPr>
                <w:rFonts w:eastAsia="Calibri"/>
                <w:sz w:val="24"/>
                <w:szCs w:val="24"/>
                <w:lang w:eastAsia="en-US"/>
              </w:rPr>
              <w:t>Ладыка</w:t>
            </w:r>
            <w:proofErr w:type="spellEnd"/>
            <w:r w:rsidRPr="00DC2091">
              <w:rPr>
                <w:rFonts w:eastAsia="Calibri"/>
                <w:sz w:val="24"/>
                <w:szCs w:val="24"/>
                <w:lang w:eastAsia="en-US"/>
              </w:rPr>
              <w:t xml:space="preserve"> Н.Н., </w:t>
            </w:r>
            <w:proofErr w:type="spellStart"/>
            <w:r w:rsidRPr="00DC2091">
              <w:rPr>
                <w:rFonts w:eastAsia="Calibri"/>
                <w:sz w:val="24"/>
                <w:szCs w:val="24"/>
                <w:lang w:eastAsia="en-US"/>
              </w:rPr>
              <w:t>Валькова</w:t>
            </w:r>
            <w:proofErr w:type="spellEnd"/>
            <w:r w:rsidRPr="00DC2091">
              <w:rPr>
                <w:rFonts w:eastAsia="Calibri"/>
                <w:sz w:val="24"/>
                <w:szCs w:val="24"/>
                <w:lang w:eastAsia="en-US"/>
              </w:rPr>
              <w:t xml:space="preserve"> И.А. «Диагностическая классификация ДК:0-5 в практической работе </w:t>
            </w:r>
          </w:p>
          <w:p w:rsidR="005406FB" w:rsidRPr="00DC2091" w:rsidRDefault="005406FB" w:rsidP="005406FB">
            <w:pPr>
              <w:pStyle w:val="a9"/>
              <w:ind w:left="0"/>
              <w:jc w:val="center"/>
              <w:rPr>
                <w:bCs/>
              </w:rPr>
            </w:pPr>
            <w:r w:rsidRPr="00DC2091">
              <w:rPr>
                <w:rFonts w:eastAsia="Calibri"/>
                <w:lang w:eastAsia="en-US"/>
              </w:rPr>
              <w:t>Службы ранней помощи: анализ случая»</w:t>
            </w:r>
          </w:p>
        </w:tc>
        <w:tc>
          <w:tcPr>
            <w:tcW w:w="2284" w:type="dxa"/>
          </w:tcPr>
          <w:p w:rsidR="005406FB" w:rsidRPr="00DC2091" w:rsidRDefault="005406FB" w:rsidP="005D5D7D">
            <w:pPr>
              <w:pStyle w:val="a9"/>
              <w:ind w:left="0"/>
              <w:jc w:val="center"/>
              <w:rPr>
                <w:bCs/>
              </w:rPr>
            </w:pPr>
            <w:r w:rsidRPr="00DC2091">
              <w:rPr>
                <w:bCs/>
              </w:rPr>
              <w:t xml:space="preserve">статья </w:t>
            </w:r>
            <w:r w:rsidR="005D5D7D" w:rsidRPr="00DC2091">
              <w:rPr>
                <w:bCs/>
              </w:rPr>
              <w:t>принята</w:t>
            </w:r>
            <w:r w:rsidRPr="00DC2091">
              <w:rPr>
                <w:bCs/>
              </w:rPr>
              <w:t xml:space="preserve"> для публикации в сборнике </w:t>
            </w:r>
            <w:proofErr w:type="gramStart"/>
            <w:r w:rsidRPr="00DC2091">
              <w:rPr>
                <w:bCs/>
              </w:rPr>
              <w:t>СПб ГУ</w:t>
            </w:r>
            <w:proofErr w:type="gramEnd"/>
            <w:r w:rsidRPr="00DC2091">
              <w:rPr>
                <w:bCs/>
              </w:rPr>
              <w:t xml:space="preserve"> «</w:t>
            </w:r>
            <w:proofErr w:type="spellStart"/>
            <w:r w:rsidRPr="00DC2091">
              <w:rPr>
                <w:bCs/>
              </w:rPr>
              <w:t>Ананьевские</w:t>
            </w:r>
            <w:proofErr w:type="spellEnd"/>
            <w:r w:rsidRPr="00DC2091">
              <w:rPr>
                <w:bCs/>
              </w:rPr>
              <w:t xml:space="preserve"> чтения»</w:t>
            </w:r>
          </w:p>
        </w:tc>
        <w:tc>
          <w:tcPr>
            <w:tcW w:w="2206" w:type="dxa"/>
          </w:tcPr>
          <w:p w:rsidR="005406FB" w:rsidRPr="00DC2091" w:rsidRDefault="005406FB" w:rsidP="005406FB">
            <w:pPr>
              <w:pStyle w:val="a9"/>
              <w:ind w:left="0"/>
              <w:jc w:val="center"/>
              <w:rPr>
                <w:bCs/>
              </w:rPr>
            </w:pPr>
            <w:r w:rsidRPr="00DC2091">
              <w:rPr>
                <w:bCs/>
              </w:rPr>
              <w:t>В статье рассмотрены подходы к оценке развития ребёнка на основе ДК:0-5, по следующим направлениям: различные аспекты жизни ребёнка, отношения между мамой и ребёнком, и через описание семейного контекста и влияния факторов риска окружающей среды определить направления и содержание сопровождения семьи междисциплинарной командой в Службе ранней помощи (СРП).</w:t>
            </w:r>
          </w:p>
        </w:tc>
      </w:tr>
      <w:tr w:rsidR="000F2BDA" w:rsidTr="001A7167">
        <w:tc>
          <w:tcPr>
            <w:tcW w:w="2838" w:type="dxa"/>
            <w:vMerge/>
          </w:tcPr>
          <w:p w:rsidR="000F2BDA" w:rsidRDefault="000F2BDA" w:rsidP="001A7167">
            <w:pPr>
              <w:pStyle w:val="a9"/>
              <w:ind w:left="0"/>
              <w:rPr>
                <w:bCs/>
              </w:rPr>
            </w:pPr>
          </w:p>
        </w:tc>
        <w:tc>
          <w:tcPr>
            <w:tcW w:w="2691" w:type="dxa"/>
            <w:vAlign w:val="center"/>
          </w:tcPr>
          <w:p w:rsidR="000F2BDA" w:rsidRPr="00523E2A" w:rsidRDefault="000F2BDA" w:rsidP="001A7167">
            <w:pPr>
              <w:ind w:left="147"/>
              <w:contextualSpacing/>
              <w:rPr>
                <w:color w:val="40404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F2BDA" w:rsidRDefault="000F2BDA" w:rsidP="001A7167">
            <w:pPr>
              <w:pStyle w:val="a9"/>
              <w:ind w:left="0"/>
              <w:jc w:val="center"/>
              <w:rPr>
                <w:bCs/>
              </w:rPr>
            </w:pPr>
          </w:p>
        </w:tc>
        <w:tc>
          <w:tcPr>
            <w:tcW w:w="2739" w:type="dxa"/>
          </w:tcPr>
          <w:p w:rsidR="000F2BDA" w:rsidRPr="00DC2091" w:rsidRDefault="000F2BDA" w:rsidP="005406FB">
            <w:pPr>
              <w:spacing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C2091">
              <w:rPr>
                <w:rFonts w:eastAsia="Calibri"/>
                <w:sz w:val="24"/>
                <w:szCs w:val="24"/>
                <w:lang w:eastAsia="en-US"/>
              </w:rPr>
              <w:t xml:space="preserve">Кравченко А.П., </w:t>
            </w:r>
            <w:proofErr w:type="spellStart"/>
            <w:r w:rsidRPr="00DC2091">
              <w:rPr>
                <w:rFonts w:eastAsia="Calibri"/>
                <w:sz w:val="24"/>
                <w:szCs w:val="24"/>
                <w:lang w:eastAsia="en-US"/>
              </w:rPr>
              <w:t>Ладыка</w:t>
            </w:r>
            <w:proofErr w:type="spellEnd"/>
            <w:r w:rsidRPr="00DC2091">
              <w:rPr>
                <w:rFonts w:eastAsia="Calibri"/>
                <w:sz w:val="24"/>
                <w:szCs w:val="24"/>
                <w:lang w:eastAsia="en-US"/>
              </w:rPr>
              <w:t xml:space="preserve"> Н.Н., </w:t>
            </w:r>
            <w:proofErr w:type="spellStart"/>
            <w:r w:rsidRPr="00DC2091">
              <w:rPr>
                <w:rFonts w:eastAsia="Calibri"/>
                <w:sz w:val="24"/>
                <w:szCs w:val="24"/>
                <w:lang w:eastAsia="en-US"/>
              </w:rPr>
              <w:t>Сараева</w:t>
            </w:r>
            <w:proofErr w:type="spellEnd"/>
            <w:r w:rsidRPr="00DC2091">
              <w:rPr>
                <w:rFonts w:eastAsia="Calibri"/>
                <w:sz w:val="24"/>
                <w:szCs w:val="24"/>
                <w:lang w:eastAsia="en-US"/>
              </w:rPr>
              <w:t xml:space="preserve"> О.А. «</w:t>
            </w:r>
            <w:r w:rsidR="002116FD" w:rsidRPr="00DC2091">
              <w:rPr>
                <w:rFonts w:eastAsia="Calibri"/>
                <w:sz w:val="24"/>
                <w:szCs w:val="24"/>
                <w:lang w:eastAsia="en-US"/>
              </w:rPr>
              <w:t xml:space="preserve">Сопровождение адаптационного </w:t>
            </w:r>
            <w:r w:rsidR="002116FD" w:rsidRPr="00DC2091">
              <w:rPr>
                <w:rFonts w:eastAsia="Calibri"/>
                <w:sz w:val="24"/>
                <w:szCs w:val="24"/>
                <w:lang w:eastAsia="en-US"/>
              </w:rPr>
              <w:lastRenderedPageBreak/>
              <w:t>процесса детей раннего возраста: значение для психического здоровья»</w:t>
            </w:r>
          </w:p>
        </w:tc>
        <w:tc>
          <w:tcPr>
            <w:tcW w:w="2284" w:type="dxa"/>
          </w:tcPr>
          <w:p w:rsidR="000F2BDA" w:rsidRPr="00DC2091" w:rsidRDefault="002116FD" w:rsidP="005D5D7D">
            <w:pPr>
              <w:pStyle w:val="a9"/>
              <w:ind w:left="0"/>
              <w:jc w:val="center"/>
              <w:rPr>
                <w:bCs/>
              </w:rPr>
            </w:pPr>
            <w:r w:rsidRPr="00DC2091">
              <w:rPr>
                <w:bCs/>
              </w:rPr>
              <w:lastRenderedPageBreak/>
              <w:t xml:space="preserve">статья </w:t>
            </w:r>
            <w:r w:rsidR="005D5D7D" w:rsidRPr="00DC2091">
              <w:rPr>
                <w:bCs/>
              </w:rPr>
              <w:t>принята</w:t>
            </w:r>
            <w:r w:rsidRPr="00DC2091">
              <w:rPr>
                <w:bCs/>
              </w:rPr>
              <w:t xml:space="preserve"> для публикации в сборнике </w:t>
            </w:r>
            <w:proofErr w:type="gramStart"/>
            <w:r w:rsidRPr="00DC2091">
              <w:rPr>
                <w:bCs/>
              </w:rPr>
              <w:t>СПб ГУ</w:t>
            </w:r>
            <w:proofErr w:type="gramEnd"/>
            <w:r w:rsidRPr="00DC2091">
              <w:rPr>
                <w:bCs/>
              </w:rPr>
              <w:t xml:space="preserve"> «</w:t>
            </w:r>
            <w:proofErr w:type="spellStart"/>
            <w:r w:rsidRPr="00DC2091">
              <w:rPr>
                <w:bCs/>
              </w:rPr>
              <w:t>Ананьевские</w:t>
            </w:r>
            <w:proofErr w:type="spellEnd"/>
            <w:r w:rsidRPr="00DC2091">
              <w:rPr>
                <w:bCs/>
              </w:rPr>
              <w:t xml:space="preserve"> чтения»</w:t>
            </w:r>
          </w:p>
        </w:tc>
        <w:tc>
          <w:tcPr>
            <w:tcW w:w="2206" w:type="dxa"/>
          </w:tcPr>
          <w:p w:rsidR="000F2BDA" w:rsidRPr="00DC2091" w:rsidRDefault="002116FD" w:rsidP="002116FD">
            <w:pPr>
              <w:pStyle w:val="a9"/>
              <w:ind w:left="0"/>
              <w:jc w:val="center"/>
              <w:rPr>
                <w:bCs/>
              </w:rPr>
            </w:pPr>
            <w:r w:rsidRPr="00DC2091">
              <w:rPr>
                <w:rFonts w:eastAsia="Calibri"/>
                <w:bCs/>
                <w:lang w:eastAsia="en-US"/>
              </w:rPr>
              <w:t xml:space="preserve">В статье представлен практика </w:t>
            </w:r>
            <w:proofErr w:type="gramStart"/>
            <w:r w:rsidRPr="00DC2091">
              <w:rPr>
                <w:rFonts w:eastAsia="Calibri"/>
                <w:bCs/>
                <w:lang w:eastAsia="en-US"/>
              </w:rPr>
              <w:t xml:space="preserve">организации сопровождения </w:t>
            </w:r>
            <w:r w:rsidRPr="00DC2091">
              <w:rPr>
                <w:rFonts w:eastAsia="Calibri"/>
                <w:bCs/>
                <w:lang w:eastAsia="en-US"/>
              </w:rPr>
              <w:lastRenderedPageBreak/>
              <w:t>процесса адаптации ребенка</w:t>
            </w:r>
            <w:proofErr w:type="gramEnd"/>
            <w:r w:rsidRPr="00DC2091">
              <w:rPr>
                <w:rFonts w:eastAsia="Calibri"/>
                <w:bCs/>
                <w:lang w:eastAsia="en-US"/>
              </w:rPr>
              <w:t xml:space="preserve"> и семьи в ДОУ и  влияние новой структуры сопровождения на психическое здоровье детей раннего возраста</w:t>
            </w:r>
          </w:p>
        </w:tc>
      </w:tr>
      <w:tr w:rsidR="002116FD" w:rsidTr="001A7167">
        <w:tc>
          <w:tcPr>
            <w:tcW w:w="2838" w:type="dxa"/>
            <w:vMerge/>
          </w:tcPr>
          <w:p w:rsidR="002116FD" w:rsidRDefault="002116FD" w:rsidP="001A7167">
            <w:pPr>
              <w:pStyle w:val="a9"/>
              <w:ind w:left="0"/>
              <w:rPr>
                <w:bCs/>
              </w:rPr>
            </w:pPr>
          </w:p>
        </w:tc>
        <w:tc>
          <w:tcPr>
            <w:tcW w:w="2691" w:type="dxa"/>
            <w:vAlign w:val="center"/>
          </w:tcPr>
          <w:p w:rsidR="002116FD" w:rsidRPr="00523E2A" w:rsidRDefault="002116FD" w:rsidP="001A7167">
            <w:pPr>
              <w:ind w:left="147"/>
              <w:contextualSpacing/>
              <w:rPr>
                <w:color w:val="404040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16FD" w:rsidRDefault="002116FD" w:rsidP="001A7167">
            <w:pPr>
              <w:pStyle w:val="a9"/>
              <w:ind w:left="0"/>
              <w:jc w:val="center"/>
              <w:rPr>
                <w:bCs/>
              </w:rPr>
            </w:pPr>
          </w:p>
        </w:tc>
        <w:tc>
          <w:tcPr>
            <w:tcW w:w="2739" w:type="dxa"/>
          </w:tcPr>
          <w:p w:rsidR="002116FD" w:rsidRPr="00DC2091" w:rsidRDefault="002116FD" w:rsidP="005406FB">
            <w:pPr>
              <w:spacing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C2091">
              <w:rPr>
                <w:rFonts w:eastAsia="Calibri"/>
                <w:sz w:val="24"/>
                <w:szCs w:val="24"/>
                <w:lang w:eastAsia="en-US"/>
              </w:rPr>
              <w:t xml:space="preserve">Кравченко А.П., </w:t>
            </w:r>
            <w:proofErr w:type="spellStart"/>
            <w:r w:rsidRPr="00DC2091">
              <w:rPr>
                <w:rFonts w:eastAsia="Calibri"/>
                <w:sz w:val="24"/>
                <w:szCs w:val="24"/>
                <w:lang w:eastAsia="en-US"/>
              </w:rPr>
              <w:t>Валькова</w:t>
            </w:r>
            <w:proofErr w:type="spellEnd"/>
            <w:r w:rsidRPr="00DC2091">
              <w:rPr>
                <w:rFonts w:eastAsia="Calibri"/>
                <w:sz w:val="24"/>
                <w:szCs w:val="24"/>
                <w:lang w:eastAsia="en-US"/>
              </w:rPr>
              <w:t xml:space="preserve"> И.А., Пальмова Н.С. «Значение отношений специалистов и семьи в ранней помощи»</w:t>
            </w:r>
          </w:p>
        </w:tc>
        <w:tc>
          <w:tcPr>
            <w:tcW w:w="2284" w:type="dxa"/>
          </w:tcPr>
          <w:p w:rsidR="002116FD" w:rsidRPr="00DC2091" w:rsidRDefault="002116FD" w:rsidP="005D5D7D">
            <w:pPr>
              <w:pStyle w:val="a9"/>
              <w:ind w:left="0"/>
              <w:jc w:val="center"/>
              <w:rPr>
                <w:bCs/>
              </w:rPr>
            </w:pPr>
            <w:r w:rsidRPr="00DC2091">
              <w:rPr>
                <w:bCs/>
              </w:rPr>
              <w:t xml:space="preserve">статья </w:t>
            </w:r>
            <w:r w:rsidR="005D5D7D" w:rsidRPr="00DC2091">
              <w:rPr>
                <w:bCs/>
              </w:rPr>
              <w:t>принята</w:t>
            </w:r>
            <w:r w:rsidRPr="00DC2091">
              <w:rPr>
                <w:bCs/>
              </w:rPr>
              <w:t xml:space="preserve"> для публикации в сборнике ИКП РАО</w:t>
            </w:r>
          </w:p>
        </w:tc>
        <w:tc>
          <w:tcPr>
            <w:tcW w:w="2206" w:type="dxa"/>
          </w:tcPr>
          <w:p w:rsidR="002116FD" w:rsidRPr="00DC2091" w:rsidRDefault="002116FD" w:rsidP="002116FD">
            <w:pPr>
              <w:pStyle w:val="a9"/>
              <w:ind w:left="0"/>
              <w:jc w:val="center"/>
              <w:rPr>
                <w:rFonts w:eastAsia="Calibri"/>
                <w:bCs/>
                <w:lang w:eastAsia="en-US"/>
              </w:rPr>
            </w:pPr>
            <w:r w:rsidRPr="00DC2091">
              <w:rPr>
                <w:rFonts w:eastAsia="Calibri"/>
                <w:bCs/>
                <w:lang w:eastAsia="en-US"/>
              </w:rPr>
              <w:t xml:space="preserve">В статье раскрыты идеи о значимости поддержки социально-эмоционального развития и психического здоровья младенцев и детей раннего возраста в контексте их взаимоотношений с родителями и другими значимыми взрослыми. </w:t>
            </w:r>
          </w:p>
        </w:tc>
      </w:tr>
      <w:tr w:rsidR="002116FD" w:rsidTr="001A7167">
        <w:tc>
          <w:tcPr>
            <w:tcW w:w="2838" w:type="dxa"/>
            <w:vMerge/>
          </w:tcPr>
          <w:p w:rsidR="002116FD" w:rsidRDefault="002116FD" w:rsidP="001A7167">
            <w:pPr>
              <w:pStyle w:val="a9"/>
              <w:ind w:left="0"/>
              <w:rPr>
                <w:bCs/>
              </w:rPr>
            </w:pPr>
          </w:p>
        </w:tc>
        <w:tc>
          <w:tcPr>
            <w:tcW w:w="2691" w:type="dxa"/>
            <w:vAlign w:val="center"/>
          </w:tcPr>
          <w:p w:rsidR="002116FD" w:rsidRPr="00523E2A" w:rsidRDefault="002116FD" w:rsidP="001A7167">
            <w:pPr>
              <w:ind w:left="147"/>
              <w:contextualSpacing/>
              <w:rPr>
                <w:color w:val="404040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16FD" w:rsidRDefault="002116FD" w:rsidP="001A7167">
            <w:pPr>
              <w:pStyle w:val="a9"/>
              <w:ind w:left="0"/>
              <w:jc w:val="center"/>
              <w:rPr>
                <w:bCs/>
              </w:rPr>
            </w:pPr>
          </w:p>
        </w:tc>
        <w:tc>
          <w:tcPr>
            <w:tcW w:w="2739" w:type="dxa"/>
          </w:tcPr>
          <w:p w:rsidR="002116FD" w:rsidRPr="00DC2091" w:rsidRDefault="002116FD" w:rsidP="005138ED">
            <w:pPr>
              <w:spacing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C2091">
              <w:rPr>
                <w:rFonts w:eastAsia="Calibri"/>
                <w:sz w:val="24"/>
                <w:szCs w:val="24"/>
                <w:lang w:eastAsia="en-US"/>
              </w:rPr>
              <w:t>Седышева В.А. «</w:t>
            </w:r>
            <w:r w:rsidR="005138ED" w:rsidRPr="00DC2091">
              <w:rPr>
                <w:rFonts w:eastAsia="Calibri"/>
                <w:sz w:val="24"/>
                <w:szCs w:val="24"/>
                <w:lang w:eastAsia="en-US"/>
              </w:rPr>
              <w:t>Домашние визиты как направление работы команды службы ранней помощи (примеры из практики)</w:t>
            </w:r>
            <w:r w:rsidR="00BF76B5" w:rsidRPr="00DC2091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284" w:type="dxa"/>
          </w:tcPr>
          <w:p w:rsidR="002116FD" w:rsidRPr="00DC2091" w:rsidRDefault="00BF76B5" w:rsidP="005D5D7D">
            <w:pPr>
              <w:pStyle w:val="a9"/>
              <w:ind w:left="0"/>
              <w:jc w:val="center"/>
              <w:rPr>
                <w:bCs/>
              </w:rPr>
            </w:pPr>
            <w:r w:rsidRPr="00DC2091">
              <w:rPr>
                <w:bCs/>
              </w:rPr>
              <w:t xml:space="preserve">статья </w:t>
            </w:r>
            <w:r w:rsidR="005D5D7D" w:rsidRPr="00DC2091">
              <w:rPr>
                <w:bCs/>
              </w:rPr>
              <w:t>принята</w:t>
            </w:r>
            <w:r w:rsidRPr="00DC2091">
              <w:rPr>
                <w:bCs/>
              </w:rPr>
              <w:t xml:space="preserve"> для публикации в сборнике ИКП РАО</w:t>
            </w:r>
          </w:p>
        </w:tc>
        <w:tc>
          <w:tcPr>
            <w:tcW w:w="2206" w:type="dxa"/>
          </w:tcPr>
          <w:p w:rsidR="002116FD" w:rsidRPr="00DC2091" w:rsidRDefault="00BF76B5" w:rsidP="00BF76B5">
            <w:pPr>
              <w:pStyle w:val="a9"/>
              <w:ind w:left="0"/>
              <w:jc w:val="center"/>
              <w:rPr>
                <w:rFonts w:eastAsia="Calibri"/>
                <w:bCs/>
                <w:lang w:eastAsia="en-US"/>
              </w:rPr>
            </w:pPr>
            <w:r w:rsidRPr="00DC2091">
              <w:rPr>
                <w:rFonts w:eastAsia="Calibri"/>
                <w:bCs/>
                <w:lang w:eastAsia="en-US"/>
              </w:rPr>
              <w:t>В статье описана практика организации сопровождения семьи и ребёнка в форме домашних визитов.</w:t>
            </w:r>
          </w:p>
        </w:tc>
      </w:tr>
      <w:tr w:rsidR="005626C2" w:rsidTr="001A7167">
        <w:tc>
          <w:tcPr>
            <w:tcW w:w="2838" w:type="dxa"/>
            <w:vMerge/>
          </w:tcPr>
          <w:p w:rsidR="005626C2" w:rsidRDefault="005626C2" w:rsidP="001A7167">
            <w:pPr>
              <w:pStyle w:val="a9"/>
              <w:ind w:left="0"/>
              <w:rPr>
                <w:bCs/>
              </w:rPr>
            </w:pPr>
          </w:p>
        </w:tc>
        <w:tc>
          <w:tcPr>
            <w:tcW w:w="2691" w:type="dxa"/>
            <w:vAlign w:val="center"/>
          </w:tcPr>
          <w:p w:rsidR="005626C2" w:rsidRPr="00523E2A" w:rsidRDefault="005626C2" w:rsidP="001A7167">
            <w:pPr>
              <w:ind w:left="147"/>
              <w:contextualSpacing/>
              <w:rPr>
                <w:color w:val="404040"/>
                <w:sz w:val="24"/>
                <w:szCs w:val="24"/>
              </w:rPr>
            </w:pPr>
          </w:p>
        </w:tc>
        <w:tc>
          <w:tcPr>
            <w:tcW w:w="1417" w:type="dxa"/>
          </w:tcPr>
          <w:p w:rsidR="005626C2" w:rsidRDefault="005626C2" w:rsidP="001A7167">
            <w:pPr>
              <w:pStyle w:val="a9"/>
              <w:ind w:left="0"/>
              <w:jc w:val="center"/>
              <w:rPr>
                <w:bCs/>
              </w:rPr>
            </w:pPr>
          </w:p>
        </w:tc>
        <w:tc>
          <w:tcPr>
            <w:tcW w:w="2739" w:type="dxa"/>
          </w:tcPr>
          <w:p w:rsidR="005626C2" w:rsidRPr="00DC2091" w:rsidRDefault="005626C2" w:rsidP="005138ED">
            <w:pPr>
              <w:spacing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DC2091">
              <w:rPr>
                <w:bCs/>
                <w:sz w:val="24"/>
                <w:szCs w:val="24"/>
              </w:rPr>
              <w:t>Шарыгина</w:t>
            </w:r>
            <w:proofErr w:type="spellEnd"/>
            <w:r w:rsidRPr="00DC2091">
              <w:rPr>
                <w:bCs/>
                <w:sz w:val="24"/>
                <w:szCs w:val="24"/>
              </w:rPr>
              <w:t xml:space="preserve"> Д.Д. «Особенности </w:t>
            </w:r>
            <w:r w:rsidRPr="00DC2091">
              <w:rPr>
                <w:bCs/>
                <w:sz w:val="24"/>
                <w:szCs w:val="24"/>
              </w:rPr>
              <w:lastRenderedPageBreak/>
              <w:t xml:space="preserve">выполнения родителями рекомендаций статья передана для публикации в сборнике ИКП РАО по включению </w:t>
            </w:r>
            <w:proofErr w:type="spellStart"/>
            <w:r w:rsidRPr="00DC2091">
              <w:rPr>
                <w:bCs/>
                <w:sz w:val="24"/>
                <w:szCs w:val="24"/>
              </w:rPr>
              <w:t>паретичной</w:t>
            </w:r>
            <w:proofErr w:type="spellEnd"/>
            <w:r w:rsidRPr="00DC2091">
              <w:rPr>
                <w:bCs/>
                <w:sz w:val="24"/>
                <w:szCs w:val="24"/>
              </w:rPr>
              <w:t xml:space="preserve"> руки в повседневную деятельность у детей с гемипарезом в возрасте от 2х до 7ми лет. Результаты исследования».</w:t>
            </w:r>
          </w:p>
        </w:tc>
        <w:tc>
          <w:tcPr>
            <w:tcW w:w="2284" w:type="dxa"/>
          </w:tcPr>
          <w:p w:rsidR="005626C2" w:rsidRPr="00DC2091" w:rsidRDefault="005626C2" w:rsidP="005D5D7D">
            <w:pPr>
              <w:pStyle w:val="a9"/>
              <w:ind w:left="0"/>
              <w:jc w:val="center"/>
              <w:rPr>
                <w:bCs/>
              </w:rPr>
            </w:pPr>
            <w:r w:rsidRPr="00DC2091">
              <w:rPr>
                <w:bCs/>
              </w:rPr>
              <w:lastRenderedPageBreak/>
              <w:t xml:space="preserve">статья </w:t>
            </w:r>
            <w:r w:rsidR="005D5D7D" w:rsidRPr="00DC2091">
              <w:rPr>
                <w:bCs/>
              </w:rPr>
              <w:t>принята</w:t>
            </w:r>
            <w:r w:rsidRPr="00DC2091">
              <w:rPr>
                <w:bCs/>
              </w:rPr>
              <w:t xml:space="preserve"> для публикации в сборнике ИКП РАО</w:t>
            </w:r>
          </w:p>
        </w:tc>
        <w:tc>
          <w:tcPr>
            <w:tcW w:w="2206" w:type="dxa"/>
          </w:tcPr>
          <w:p w:rsidR="005626C2" w:rsidRPr="00DC2091" w:rsidRDefault="005626C2" w:rsidP="005626C2">
            <w:pPr>
              <w:pStyle w:val="a9"/>
              <w:ind w:left="0"/>
              <w:jc w:val="center"/>
              <w:rPr>
                <w:rFonts w:eastAsia="Calibri"/>
                <w:bCs/>
                <w:lang w:eastAsia="en-US"/>
              </w:rPr>
            </w:pPr>
            <w:r w:rsidRPr="00DC2091">
              <w:rPr>
                <w:rFonts w:eastAsia="Calibri"/>
                <w:bCs/>
                <w:lang w:eastAsia="en-US"/>
              </w:rPr>
              <w:t xml:space="preserve">В статье описаны ход и результаты исследования </w:t>
            </w:r>
            <w:r w:rsidRPr="00DC2091">
              <w:rPr>
                <w:rFonts w:eastAsia="Calibri"/>
                <w:bCs/>
                <w:lang w:eastAsia="en-US"/>
              </w:rPr>
              <w:lastRenderedPageBreak/>
              <w:t xml:space="preserve">особенностей выполнения родителями  рекомендаций по включению </w:t>
            </w:r>
            <w:proofErr w:type="spellStart"/>
            <w:r w:rsidRPr="00DC2091">
              <w:rPr>
                <w:rFonts w:eastAsia="Calibri"/>
                <w:bCs/>
                <w:lang w:eastAsia="en-US"/>
              </w:rPr>
              <w:t>паретичной</w:t>
            </w:r>
            <w:proofErr w:type="spellEnd"/>
            <w:r w:rsidRPr="00DC2091">
              <w:rPr>
                <w:rFonts w:eastAsia="Calibri"/>
                <w:bCs/>
                <w:lang w:eastAsia="en-US"/>
              </w:rPr>
              <w:t xml:space="preserve"> руки в повседневную деятельность у детей с гемипарезом в возрасте от 3х до 7ми лет. </w:t>
            </w:r>
          </w:p>
        </w:tc>
      </w:tr>
      <w:tr w:rsidR="002116FD" w:rsidTr="001A7167">
        <w:tc>
          <w:tcPr>
            <w:tcW w:w="2838" w:type="dxa"/>
            <w:vMerge/>
          </w:tcPr>
          <w:p w:rsidR="005406FB" w:rsidRDefault="005406FB" w:rsidP="001A7167">
            <w:pPr>
              <w:pStyle w:val="a9"/>
              <w:ind w:left="0"/>
              <w:rPr>
                <w:bCs/>
              </w:rPr>
            </w:pPr>
          </w:p>
        </w:tc>
        <w:tc>
          <w:tcPr>
            <w:tcW w:w="2691" w:type="dxa"/>
            <w:vAlign w:val="center"/>
          </w:tcPr>
          <w:p w:rsidR="005406FB" w:rsidRPr="00523E2A" w:rsidRDefault="005406FB" w:rsidP="001A7167">
            <w:pPr>
              <w:ind w:left="147"/>
              <w:contextualSpacing/>
              <w:rPr>
                <w:color w:val="404040"/>
                <w:sz w:val="24"/>
                <w:szCs w:val="24"/>
              </w:rPr>
            </w:pPr>
            <w:r w:rsidRPr="00523E2A">
              <w:rPr>
                <w:color w:val="404040"/>
                <w:sz w:val="24"/>
                <w:szCs w:val="24"/>
              </w:rPr>
              <w:t>Монографии</w:t>
            </w:r>
          </w:p>
        </w:tc>
        <w:tc>
          <w:tcPr>
            <w:tcW w:w="1417" w:type="dxa"/>
          </w:tcPr>
          <w:p w:rsidR="005406FB" w:rsidRDefault="005406FB" w:rsidP="001A7167">
            <w:pPr>
              <w:pStyle w:val="a9"/>
              <w:ind w:left="0"/>
              <w:jc w:val="center"/>
              <w:rPr>
                <w:bCs/>
              </w:rPr>
            </w:pPr>
          </w:p>
        </w:tc>
        <w:tc>
          <w:tcPr>
            <w:tcW w:w="2739" w:type="dxa"/>
          </w:tcPr>
          <w:p w:rsidR="005406FB" w:rsidRPr="00DC2091" w:rsidRDefault="005406FB" w:rsidP="001A7167">
            <w:pPr>
              <w:pStyle w:val="a9"/>
              <w:ind w:left="0"/>
              <w:jc w:val="center"/>
              <w:rPr>
                <w:bCs/>
              </w:rPr>
            </w:pPr>
          </w:p>
        </w:tc>
        <w:tc>
          <w:tcPr>
            <w:tcW w:w="2284" w:type="dxa"/>
          </w:tcPr>
          <w:p w:rsidR="005406FB" w:rsidRPr="00DC2091" w:rsidRDefault="005406FB" w:rsidP="001A7167">
            <w:pPr>
              <w:pStyle w:val="a9"/>
              <w:ind w:left="0"/>
              <w:jc w:val="center"/>
              <w:rPr>
                <w:bCs/>
              </w:rPr>
            </w:pPr>
          </w:p>
        </w:tc>
        <w:tc>
          <w:tcPr>
            <w:tcW w:w="2206" w:type="dxa"/>
          </w:tcPr>
          <w:p w:rsidR="005406FB" w:rsidRPr="00DC2091" w:rsidRDefault="005406FB" w:rsidP="001A7167">
            <w:pPr>
              <w:pStyle w:val="a9"/>
              <w:ind w:left="0"/>
              <w:jc w:val="center"/>
              <w:rPr>
                <w:bCs/>
              </w:rPr>
            </w:pPr>
          </w:p>
        </w:tc>
      </w:tr>
      <w:tr w:rsidR="002116FD" w:rsidTr="00A35D17">
        <w:tc>
          <w:tcPr>
            <w:tcW w:w="2838" w:type="dxa"/>
            <w:vMerge/>
          </w:tcPr>
          <w:p w:rsidR="005406FB" w:rsidRDefault="005406FB" w:rsidP="001A7167">
            <w:pPr>
              <w:pStyle w:val="a9"/>
              <w:ind w:left="0"/>
              <w:rPr>
                <w:bCs/>
              </w:rPr>
            </w:pPr>
          </w:p>
        </w:tc>
        <w:tc>
          <w:tcPr>
            <w:tcW w:w="2691" w:type="dxa"/>
          </w:tcPr>
          <w:p w:rsidR="005406FB" w:rsidRPr="00523E2A" w:rsidRDefault="005406FB" w:rsidP="00A35D17">
            <w:pPr>
              <w:ind w:left="147"/>
              <w:contextualSpacing/>
              <w:rPr>
                <w:color w:val="404040"/>
                <w:sz w:val="24"/>
                <w:szCs w:val="24"/>
              </w:rPr>
            </w:pPr>
            <w:r w:rsidRPr="00523E2A">
              <w:rPr>
                <w:color w:val="404040"/>
                <w:sz w:val="24"/>
                <w:szCs w:val="24"/>
              </w:rPr>
              <w:t>Учебные пособия</w:t>
            </w:r>
          </w:p>
        </w:tc>
        <w:tc>
          <w:tcPr>
            <w:tcW w:w="1417" w:type="dxa"/>
          </w:tcPr>
          <w:p w:rsidR="005406FB" w:rsidRDefault="005406FB" w:rsidP="001A7167">
            <w:pPr>
              <w:pStyle w:val="a9"/>
              <w:ind w:left="0"/>
              <w:jc w:val="center"/>
              <w:rPr>
                <w:bCs/>
              </w:rPr>
            </w:pPr>
          </w:p>
        </w:tc>
        <w:tc>
          <w:tcPr>
            <w:tcW w:w="2739" w:type="dxa"/>
          </w:tcPr>
          <w:p w:rsidR="00B30644" w:rsidRPr="00DC2091" w:rsidRDefault="00B30644" w:rsidP="001A7167">
            <w:pPr>
              <w:pStyle w:val="a9"/>
              <w:ind w:left="0"/>
              <w:jc w:val="center"/>
              <w:rPr>
                <w:bCs/>
              </w:rPr>
            </w:pPr>
            <w:proofErr w:type="spellStart"/>
            <w:r w:rsidRPr="00DC2091">
              <w:rPr>
                <w:color w:val="000000"/>
              </w:rPr>
              <w:t>Мухамедрахимов</w:t>
            </w:r>
            <w:proofErr w:type="spellEnd"/>
            <w:r w:rsidRPr="00DC2091">
              <w:rPr>
                <w:color w:val="000000"/>
              </w:rPr>
              <w:t xml:space="preserve"> Р.Ж., </w:t>
            </w:r>
            <w:proofErr w:type="spellStart"/>
            <w:r w:rsidRPr="00DC2091">
              <w:rPr>
                <w:color w:val="000000"/>
              </w:rPr>
              <w:t>Лорер</w:t>
            </w:r>
            <w:proofErr w:type="spellEnd"/>
            <w:r w:rsidRPr="00DC2091">
              <w:rPr>
                <w:color w:val="000000"/>
              </w:rPr>
              <w:t xml:space="preserve"> В.В., </w:t>
            </w:r>
            <w:proofErr w:type="spellStart"/>
            <w:r w:rsidRPr="00DC2091">
              <w:rPr>
                <w:color w:val="000000"/>
              </w:rPr>
              <w:t>Валькова</w:t>
            </w:r>
            <w:proofErr w:type="spellEnd"/>
            <w:r w:rsidRPr="00DC2091">
              <w:rPr>
                <w:color w:val="000000"/>
              </w:rPr>
              <w:t xml:space="preserve"> И.А., Артамонова А.Ю.</w:t>
            </w:r>
          </w:p>
          <w:p w:rsidR="005406FB" w:rsidRPr="00DC2091" w:rsidRDefault="00B30644" w:rsidP="001A7167">
            <w:pPr>
              <w:pStyle w:val="a9"/>
              <w:ind w:left="0"/>
              <w:jc w:val="center"/>
              <w:rPr>
                <w:bCs/>
              </w:rPr>
            </w:pPr>
            <w:r w:rsidRPr="00DC2091">
              <w:rPr>
                <w:bCs/>
              </w:rPr>
              <w:t>Учебно-методическое пособие: «Услуги ранней помощи детям и их семьям»</w:t>
            </w:r>
          </w:p>
        </w:tc>
        <w:tc>
          <w:tcPr>
            <w:tcW w:w="2284" w:type="dxa"/>
          </w:tcPr>
          <w:p w:rsidR="005406FB" w:rsidRPr="00DC2091" w:rsidRDefault="00B30644" w:rsidP="001A7167">
            <w:pPr>
              <w:pStyle w:val="a9"/>
              <w:ind w:left="0"/>
              <w:jc w:val="center"/>
              <w:rPr>
                <w:bCs/>
              </w:rPr>
            </w:pPr>
            <w:r w:rsidRPr="00DC2091">
              <w:rPr>
                <w:bCs/>
              </w:rPr>
              <w:t>представлено в систему СПбГУ для заявки на конкурс учебно-методических пособий.</w:t>
            </w:r>
          </w:p>
        </w:tc>
        <w:tc>
          <w:tcPr>
            <w:tcW w:w="2206" w:type="dxa"/>
          </w:tcPr>
          <w:p w:rsidR="005406FB" w:rsidRPr="00DC2091" w:rsidRDefault="009012DD" w:rsidP="001A7167">
            <w:pPr>
              <w:pStyle w:val="a9"/>
              <w:ind w:left="0"/>
              <w:jc w:val="center"/>
              <w:rPr>
                <w:bCs/>
              </w:rPr>
            </w:pPr>
            <w:r w:rsidRPr="00DC2091">
              <w:rPr>
                <w:bCs/>
              </w:rPr>
              <w:t>В данном учебно-методическом пособии представлены общие требования к оказанию услуг и порядок оказания услуг ранней помощи детям и их семьям, подробно описаны услуги ранней помощи, а также основные принципы, подходы, программы и методы, используемые в ранней помощи.</w:t>
            </w:r>
          </w:p>
        </w:tc>
      </w:tr>
      <w:tr w:rsidR="002116FD" w:rsidTr="00A35D17">
        <w:tc>
          <w:tcPr>
            <w:tcW w:w="2838" w:type="dxa"/>
            <w:vMerge/>
          </w:tcPr>
          <w:p w:rsidR="005406FB" w:rsidRDefault="005406FB" w:rsidP="001A7167">
            <w:pPr>
              <w:pStyle w:val="a9"/>
              <w:ind w:left="0"/>
              <w:rPr>
                <w:bCs/>
              </w:rPr>
            </w:pPr>
          </w:p>
        </w:tc>
        <w:tc>
          <w:tcPr>
            <w:tcW w:w="2691" w:type="dxa"/>
          </w:tcPr>
          <w:p w:rsidR="005406FB" w:rsidRPr="00523E2A" w:rsidRDefault="005406FB" w:rsidP="00A35D17">
            <w:pPr>
              <w:ind w:left="147"/>
              <w:contextualSpacing/>
              <w:rPr>
                <w:color w:val="404040"/>
                <w:sz w:val="24"/>
                <w:szCs w:val="24"/>
              </w:rPr>
            </w:pPr>
            <w:r w:rsidRPr="00523E2A">
              <w:rPr>
                <w:color w:val="404040"/>
                <w:sz w:val="24"/>
                <w:szCs w:val="24"/>
              </w:rPr>
              <w:t>Методические рекомендации</w:t>
            </w:r>
          </w:p>
        </w:tc>
        <w:tc>
          <w:tcPr>
            <w:tcW w:w="1417" w:type="dxa"/>
          </w:tcPr>
          <w:p w:rsidR="005406FB" w:rsidRDefault="005406FB" w:rsidP="001A7167">
            <w:pPr>
              <w:pStyle w:val="a9"/>
              <w:ind w:left="0"/>
              <w:jc w:val="center"/>
              <w:rPr>
                <w:bCs/>
              </w:rPr>
            </w:pPr>
          </w:p>
        </w:tc>
        <w:tc>
          <w:tcPr>
            <w:tcW w:w="2739" w:type="dxa"/>
          </w:tcPr>
          <w:p w:rsidR="009012DD" w:rsidRPr="00DC2091" w:rsidRDefault="009012DD" w:rsidP="009012DD">
            <w:pPr>
              <w:pStyle w:val="a9"/>
              <w:ind w:left="34" w:hanging="34"/>
              <w:jc w:val="center"/>
              <w:rPr>
                <w:bCs/>
              </w:rPr>
            </w:pPr>
            <w:r w:rsidRPr="00DC2091">
              <w:rPr>
                <w:bCs/>
              </w:rPr>
              <w:t xml:space="preserve">Микшина Е.П., Зигле Л.А., </w:t>
            </w:r>
            <w:proofErr w:type="spellStart"/>
            <w:r w:rsidRPr="00DC2091">
              <w:rPr>
                <w:bCs/>
              </w:rPr>
              <w:t>Валькова</w:t>
            </w:r>
            <w:proofErr w:type="spellEnd"/>
            <w:r w:rsidRPr="00DC2091">
              <w:rPr>
                <w:bCs/>
              </w:rPr>
              <w:t xml:space="preserve"> И.А. «Методические рекомендации</w:t>
            </w:r>
          </w:p>
          <w:p w:rsidR="009012DD" w:rsidRPr="00DC2091" w:rsidRDefault="009012DD" w:rsidP="009012DD">
            <w:pPr>
              <w:pStyle w:val="a9"/>
              <w:ind w:left="34" w:hanging="34"/>
              <w:jc w:val="center"/>
              <w:rPr>
                <w:bCs/>
              </w:rPr>
            </w:pPr>
            <w:r w:rsidRPr="00DC2091">
              <w:rPr>
                <w:bCs/>
              </w:rPr>
              <w:t xml:space="preserve"> по организации и реализации</w:t>
            </w:r>
          </w:p>
          <w:p w:rsidR="009012DD" w:rsidRPr="00DC2091" w:rsidRDefault="009012DD" w:rsidP="009012DD">
            <w:pPr>
              <w:pStyle w:val="a9"/>
              <w:ind w:left="34" w:hanging="34"/>
              <w:jc w:val="center"/>
              <w:rPr>
                <w:bCs/>
              </w:rPr>
            </w:pPr>
            <w:r w:rsidRPr="00DC2091">
              <w:rPr>
                <w:bCs/>
              </w:rPr>
              <w:t xml:space="preserve">этапов сопровождения ребёнка и семьи </w:t>
            </w:r>
          </w:p>
          <w:p w:rsidR="005406FB" w:rsidRPr="00DC2091" w:rsidRDefault="009012DD" w:rsidP="009012DD">
            <w:pPr>
              <w:pStyle w:val="a9"/>
              <w:ind w:left="34" w:hanging="34"/>
              <w:jc w:val="center"/>
              <w:rPr>
                <w:bCs/>
              </w:rPr>
            </w:pPr>
            <w:r w:rsidRPr="00DC2091">
              <w:rPr>
                <w:bCs/>
              </w:rPr>
              <w:t>в службе ранней помощи системы дошкольного образования»</w:t>
            </w:r>
          </w:p>
        </w:tc>
        <w:tc>
          <w:tcPr>
            <w:tcW w:w="2284" w:type="dxa"/>
          </w:tcPr>
          <w:p w:rsidR="005406FB" w:rsidRPr="00DC2091" w:rsidRDefault="009012DD" w:rsidP="006C37F5">
            <w:pPr>
              <w:pStyle w:val="a9"/>
              <w:ind w:left="0"/>
              <w:jc w:val="center"/>
              <w:rPr>
                <w:bCs/>
              </w:rPr>
            </w:pPr>
            <w:r w:rsidRPr="00DC2091">
              <w:rPr>
                <w:bCs/>
              </w:rPr>
              <w:t xml:space="preserve">рукопись передана для публикации </w:t>
            </w:r>
            <w:r w:rsidR="006C37F5" w:rsidRPr="00DC2091">
              <w:rPr>
                <w:bCs/>
              </w:rPr>
              <w:t>на сайте ИКП РАО в разделе «Ресурсы»</w:t>
            </w:r>
          </w:p>
        </w:tc>
        <w:tc>
          <w:tcPr>
            <w:tcW w:w="2206" w:type="dxa"/>
          </w:tcPr>
          <w:p w:rsidR="005406FB" w:rsidRPr="00DC2091" w:rsidRDefault="006C37F5" w:rsidP="006C37F5">
            <w:pPr>
              <w:pStyle w:val="a9"/>
              <w:ind w:left="0"/>
              <w:jc w:val="center"/>
              <w:rPr>
                <w:bCs/>
              </w:rPr>
            </w:pPr>
            <w:r w:rsidRPr="00DC2091">
              <w:rPr>
                <w:rFonts w:eastAsia="Calibri"/>
                <w:lang w:eastAsia="en-US"/>
              </w:rPr>
              <w:t>Данные методические рекомендации предназначены для специалистов служб ранней помощи  и раскрывают содержание деятельности междисциплинарной команды в соответствии с этапами сопровождения семьи ребёнка при оказании ранней помощи</w:t>
            </w:r>
            <w:r w:rsidRPr="00DC2091">
              <w:rPr>
                <w:rFonts w:eastAsia="Calibri"/>
                <w:color w:val="FF0000"/>
                <w:lang w:eastAsia="en-US"/>
              </w:rPr>
              <w:t xml:space="preserve">  </w:t>
            </w:r>
            <w:r w:rsidRPr="00DC2091">
              <w:rPr>
                <w:rFonts w:eastAsia="Calibri"/>
                <w:lang w:eastAsia="en-US"/>
              </w:rPr>
              <w:t>в системе образования.</w:t>
            </w:r>
          </w:p>
        </w:tc>
      </w:tr>
    </w:tbl>
    <w:p w:rsidR="005D5D7D" w:rsidRDefault="00304F71" w:rsidP="00304F7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04F71" w:rsidRDefault="00304F71" w:rsidP="00304F71">
      <w:pPr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DF6CEC">
        <w:rPr>
          <w:sz w:val="24"/>
          <w:szCs w:val="24"/>
        </w:rPr>
        <w:t>Представление опыта</w:t>
      </w:r>
      <w:r w:rsidRPr="00DF6CEC">
        <w:rPr>
          <w:bCs/>
          <w:sz w:val="24"/>
          <w:szCs w:val="24"/>
        </w:rPr>
        <w:t xml:space="preserve"> инновационной деятельности</w:t>
      </w:r>
    </w:p>
    <w:tbl>
      <w:tblPr>
        <w:tblStyle w:val="a4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694"/>
        <w:gridCol w:w="5244"/>
        <w:gridCol w:w="3480"/>
      </w:tblGrid>
      <w:tr w:rsidR="00304F71" w:rsidTr="00130443">
        <w:trPr>
          <w:trHeight w:val="1193"/>
        </w:trPr>
        <w:tc>
          <w:tcPr>
            <w:tcW w:w="2835" w:type="dxa"/>
          </w:tcPr>
          <w:p w:rsidR="00304F71" w:rsidRPr="009E5767" w:rsidRDefault="00304F71" w:rsidP="001A716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Краткое наименование ОУ</w:t>
            </w:r>
            <w:r>
              <w:rPr>
                <w:bCs/>
                <w:sz w:val="24"/>
                <w:szCs w:val="24"/>
              </w:rPr>
              <w:br/>
            </w:r>
          </w:p>
        </w:tc>
        <w:tc>
          <w:tcPr>
            <w:tcW w:w="2694" w:type="dxa"/>
          </w:tcPr>
          <w:p w:rsidR="00304F71" w:rsidRDefault="00304F71" w:rsidP="001A71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мероприятия</w:t>
            </w:r>
          </w:p>
          <w:p w:rsidR="00304F71" w:rsidRDefault="00304F71" w:rsidP="001A71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(региональный, межрегиональный, всероссийский)</w:t>
            </w:r>
          </w:p>
        </w:tc>
        <w:tc>
          <w:tcPr>
            <w:tcW w:w="5244" w:type="dxa"/>
          </w:tcPr>
          <w:p w:rsidR="00304F71" w:rsidRDefault="00304F71" w:rsidP="001A71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и краткое описание мероприятия </w:t>
            </w:r>
          </w:p>
        </w:tc>
        <w:tc>
          <w:tcPr>
            <w:tcW w:w="3480" w:type="dxa"/>
          </w:tcPr>
          <w:p w:rsidR="00304F71" w:rsidRDefault="00304F71" w:rsidP="001A71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Ссылка</w:t>
            </w:r>
            <w:r w:rsidRPr="00141E4D">
              <w:rPr>
                <w:sz w:val="24"/>
                <w:szCs w:val="24"/>
              </w:rPr>
              <w:t xml:space="preserve"> на </w:t>
            </w:r>
            <w:r>
              <w:rPr>
                <w:sz w:val="24"/>
                <w:szCs w:val="24"/>
              </w:rPr>
              <w:t xml:space="preserve">информацию о </w:t>
            </w:r>
            <w:r w:rsidRPr="00141E4D">
              <w:rPr>
                <w:sz w:val="24"/>
                <w:szCs w:val="24"/>
              </w:rPr>
              <w:t>мероприяти</w:t>
            </w:r>
            <w:r>
              <w:rPr>
                <w:sz w:val="24"/>
                <w:szCs w:val="24"/>
              </w:rPr>
              <w:t>и в сети «Интернет»</w:t>
            </w:r>
          </w:p>
        </w:tc>
      </w:tr>
      <w:tr w:rsidR="00304F71" w:rsidTr="00130443">
        <w:trPr>
          <w:trHeight w:val="312"/>
        </w:trPr>
        <w:tc>
          <w:tcPr>
            <w:tcW w:w="2835" w:type="dxa"/>
          </w:tcPr>
          <w:p w:rsidR="007269AF" w:rsidRPr="007269AF" w:rsidRDefault="007269AF" w:rsidP="007269AF">
            <w:pPr>
              <w:jc w:val="center"/>
              <w:rPr>
                <w:sz w:val="24"/>
                <w:szCs w:val="24"/>
              </w:rPr>
            </w:pPr>
            <w:r w:rsidRPr="007269AF">
              <w:rPr>
                <w:sz w:val="24"/>
                <w:szCs w:val="24"/>
              </w:rPr>
              <w:t>ГБДОУ №41</w:t>
            </w:r>
          </w:p>
          <w:p w:rsidR="00304F71" w:rsidRDefault="007269AF" w:rsidP="007269AF">
            <w:pPr>
              <w:jc w:val="center"/>
              <w:rPr>
                <w:sz w:val="24"/>
                <w:szCs w:val="24"/>
              </w:rPr>
            </w:pPr>
            <w:r w:rsidRPr="007269AF">
              <w:rPr>
                <w:sz w:val="24"/>
                <w:szCs w:val="24"/>
              </w:rPr>
              <w:t>«Центр интегративного воспитания»</w:t>
            </w:r>
          </w:p>
        </w:tc>
        <w:tc>
          <w:tcPr>
            <w:tcW w:w="2694" w:type="dxa"/>
          </w:tcPr>
          <w:p w:rsidR="00304F71" w:rsidRDefault="001F05AE" w:rsidP="001F05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5244" w:type="dxa"/>
          </w:tcPr>
          <w:p w:rsidR="001F05AE" w:rsidRPr="00FD0A3B" w:rsidRDefault="001F05AE" w:rsidP="001F05AE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FD0A3B">
              <w:rPr>
                <w:rFonts w:eastAsiaTheme="minorHAnsi"/>
                <w:sz w:val="24"/>
                <w:szCs w:val="24"/>
                <w:lang w:eastAsia="en-US"/>
              </w:rPr>
              <w:t>VII Международный реабилитационный форум</w:t>
            </w:r>
          </w:p>
          <w:p w:rsidR="001F05AE" w:rsidRPr="00FD0A3B" w:rsidRDefault="001F05AE" w:rsidP="001F05AE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FD0A3B">
              <w:rPr>
                <w:rFonts w:eastAsiaTheme="minorHAnsi"/>
                <w:sz w:val="24"/>
                <w:szCs w:val="24"/>
                <w:lang w:eastAsia="en-US"/>
              </w:rPr>
              <w:t>Ежегодная научно-практическая конференция «Ранняя помощь и сопровождение»</w:t>
            </w:r>
          </w:p>
          <w:p w:rsidR="001F05AE" w:rsidRPr="00FD0A3B" w:rsidRDefault="001F05AE" w:rsidP="001F05AE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FD0A3B">
              <w:rPr>
                <w:rFonts w:eastAsiaTheme="minorHAnsi"/>
                <w:sz w:val="24"/>
                <w:szCs w:val="24"/>
                <w:lang w:eastAsia="en-US"/>
              </w:rPr>
              <w:t>Секционное заседание «Ранняя помощь детям и их семьям»</w:t>
            </w:r>
          </w:p>
          <w:p w:rsidR="001F05AE" w:rsidRPr="00FD0A3B" w:rsidRDefault="001F05AE" w:rsidP="001F05AE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FD0A3B">
              <w:rPr>
                <w:rFonts w:eastAsiaTheme="minorHAnsi"/>
                <w:sz w:val="24"/>
                <w:szCs w:val="24"/>
                <w:lang w:eastAsia="en-US"/>
              </w:rPr>
              <w:t xml:space="preserve">1. Доклад «Оценка качества и эффективности ранней помощи в системе образования» </w:t>
            </w:r>
          </w:p>
          <w:p w:rsidR="001F05AE" w:rsidRPr="00FD0A3B" w:rsidRDefault="001F05AE" w:rsidP="001F05AE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FD0A3B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2. Форсайт-сессия «Региональный ресурсно-методический центр развития ранней помощи детям и их семьям – успехи, задачи, возможности»</w:t>
            </w:r>
          </w:p>
          <w:p w:rsidR="00304F71" w:rsidRPr="00FD0A3B" w:rsidRDefault="001F05AE" w:rsidP="00D9713B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FD0A3B">
              <w:rPr>
                <w:rFonts w:eastAsiaTheme="minorHAnsi"/>
                <w:sz w:val="24"/>
                <w:szCs w:val="24"/>
                <w:lang w:eastAsia="en-US"/>
              </w:rPr>
              <w:t xml:space="preserve"> Модераторы </w:t>
            </w:r>
          </w:p>
        </w:tc>
        <w:tc>
          <w:tcPr>
            <w:tcW w:w="3480" w:type="dxa"/>
          </w:tcPr>
          <w:p w:rsidR="00304F71" w:rsidRPr="00FD0A3B" w:rsidRDefault="001300CF" w:rsidP="001A7167">
            <w:pPr>
              <w:rPr>
                <w:sz w:val="24"/>
                <w:szCs w:val="24"/>
              </w:rPr>
            </w:pPr>
            <w:hyperlink r:id="rId9" w:history="1">
              <w:r w:rsidR="001F05AE" w:rsidRPr="00FD0A3B">
                <w:rPr>
                  <w:rStyle w:val="ad"/>
                  <w:sz w:val="24"/>
                  <w:szCs w:val="24"/>
                </w:rPr>
                <w:t>https://cdn.congress-ph.online/153/prog.pdf</w:t>
              </w:r>
            </w:hyperlink>
          </w:p>
        </w:tc>
      </w:tr>
      <w:tr w:rsidR="001F05AE" w:rsidTr="00130443">
        <w:trPr>
          <w:trHeight w:val="312"/>
        </w:trPr>
        <w:tc>
          <w:tcPr>
            <w:tcW w:w="2835" w:type="dxa"/>
          </w:tcPr>
          <w:p w:rsidR="001F05AE" w:rsidRPr="007269AF" w:rsidRDefault="001F05AE" w:rsidP="007269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1F05AE" w:rsidRDefault="001F05AE" w:rsidP="001F05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5244" w:type="dxa"/>
          </w:tcPr>
          <w:p w:rsidR="001F05AE" w:rsidRPr="00FD0A3B" w:rsidRDefault="001F05AE" w:rsidP="001F05AE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FD0A3B">
              <w:rPr>
                <w:rFonts w:eastAsiaTheme="minorHAnsi"/>
                <w:sz w:val="24"/>
                <w:szCs w:val="24"/>
                <w:lang w:eastAsia="en-US"/>
              </w:rPr>
              <w:t xml:space="preserve">Всероссийская научно-практическая конференция </w:t>
            </w:r>
          </w:p>
          <w:p w:rsidR="001F05AE" w:rsidRPr="00FD0A3B" w:rsidRDefault="001F05AE" w:rsidP="001F05AE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FD0A3B">
              <w:rPr>
                <w:rFonts w:eastAsiaTheme="minorHAnsi"/>
                <w:sz w:val="24"/>
                <w:szCs w:val="24"/>
                <w:lang w:eastAsia="en-US"/>
              </w:rPr>
              <w:t>«В авангарде детства. Санкт-Петербург: инклюзивное образование»</w:t>
            </w:r>
          </w:p>
          <w:p w:rsidR="001F05AE" w:rsidRPr="00FD0A3B" w:rsidRDefault="001F05AE" w:rsidP="001F05AE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FD0A3B">
              <w:rPr>
                <w:rFonts w:eastAsiaTheme="minorHAnsi"/>
                <w:sz w:val="24"/>
                <w:szCs w:val="24"/>
                <w:lang w:eastAsia="en-US"/>
              </w:rPr>
              <w:t>Деловая площадка «Секреты совместного образования. Общение на языке, ясном каждому»</w:t>
            </w:r>
          </w:p>
          <w:p w:rsidR="001F05AE" w:rsidRPr="00FD0A3B" w:rsidRDefault="001F05AE" w:rsidP="001F05AE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FD0A3B">
              <w:rPr>
                <w:rFonts w:eastAsiaTheme="minorHAnsi"/>
                <w:sz w:val="24"/>
                <w:szCs w:val="24"/>
                <w:lang w:eastAsia="en-US"/>
              </w:rPr>
              <w:t>Педагогическая команда ГБДОУ №41</w:t>
            </w:r>
          </w:p>
        </w:tc>
        <w:tc>
          <w:tcPr>
            <w:tcW w:w="3480" w:type="dxa"/>
          </w:tcPr>
          <w:p w:rsidR="001F05AE" w:rsidRPr="00FD0A3B" w:rsidRDefault="001300CF" w:rsidP="001A7167">
            <w:pPr>
              <w:rPr>
                <w:sz w:val="24"/>
                <w:szCs w:val="24"/>
              </w:rPr>
            </w:pPr>
            <w:hyperlink r:id="rId10" w:history="1">
              <w:r w:rsidR="001F05AE" w:rsidRPr="00FD0A3B">
                <w:rPr>
                  <w:rStyle w:val="ad"/>
                  <w:sz w:val="24"/>
                  <w:szCs w:val="24"/>
                </w:rPr>
                <w:t>https://center-imc.ru/?p=24165&amp;ysclid=m5gu1lqv51441259103</w:t>
              </w:r>
            </w:hyperlink>
          </w:p>
        </w:tc>
      </w:tr>
      <w:tr w:rsidR="001F05AE" w:rsidTr="00130443">
        <w:trPr>
          <w:trHeight w:val="312"/>
        </w:trPr>
        <w:tc>
          <w:tcPr>
            <w:tcW w:w="2835" w:type="dxa"/>
          </w:tcPr>
          <w:p w:rsidR="001F05AE" w:rsidRPr="007269AF" w:rsidRDefault="001F05AE" w:rsidP="007269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1F05AE" w:rsidRDefault="001F05AE" w:rsidP="001F05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5244" w:type="dxa"/>
          </w:tcPr>
          <w:p w:rsidR="001F05AE" w:rsidRPr="00FD0A3B" w:rsidRDefault="00130443" w:rsidP="00130443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FD0A3B">
              <w:rPr>
                <w:rFonts w:eastAsiaTheme="minorHAnsi"/>
                <w:sz w:val="24"/>
                <w:szCs w:val="24"/>
                <w:lang w:eastAsia="en-US"/>
              </w:rPr>
              <w:t>Всероссийский ф</w:t>
            </w:r>
            <w:r w:rsidR="001F05AE" w:rsidRPr="00FD0A3B">
              <w:rPr>
                <w:rFonts w:eastAsiaTheme="minorHAnsi"/>
                <w:sz w:val="24"/>
                <w:szCs w:val="24"/>
                <w:lang w:eastAsia="en-US"/>
              </w:rPr>
              <w:t>естиваль мастер-классов «Город Мастеров».</w:t>
            </w:r>
          </w:p>
          <w:p w:rsidR="00130443" w:rsidRPr="00FD0A3B" w:rsidRDefault="00130443" w:rsidP="00130443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FD0A3B">
              <w:rPr>
                <w:rFonts w:eastAsiaTheme="minorHAnsi"/>
                <w:sz w:val="24"/>
                <w:szCs w:val="24"/>
                <w:lang w:eastAsia="en-US"/>
              </w:rPr>
              <w:t>1. Мастер - класс «Секреты совместного/инклюзивного образования»</w:t>
            </w:r>
          </w:p>
          <w:p w:rsidR="001F05AE" w:rsidRPr="00FD0A3B" w:rsidRDefault="00130443" w:rsidP="00130443">
            <w:pPr>
              <w:spacing w:line="276" w:lineRule="auto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 w:rsidRPr="00FD0A3B">
              <w:rPr>
                <w:rFonts w:eastAsiaTheme="minorHAnsi"/>
                <w:sz w:val="24"/>
                <w:szCs w:val="24"/>
                <w:lang w:eastAsia="en-US"/>
              </w:rPr>
              <w:t>2. Мастер-класс «Секреты совместного/инклюзивного образования (общение на языке ясном каждому)»</w:t>
            </w:r>
            <w:r w:rsidRPr="00FD0A3B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80" w:type="dxa"/>
          </w:tcPr>
          <w:p w:rsidR="001F05AE" w:rsidRPr="00FD0A3B" w:rsidRDefault="001300CF" w:rsidP="001A7167">
            <w:pPr>
              <w:rPr>
                <w:sz w:val="24"/>
                <w:szCs w:val="24"/>
              </w:rPr>
            </w:pPr>
            <w:hyperlink r:id="rId11" w:history="1">
              <w:r w:rsidR="00130443" w:rsidRPr="00FD0A3B">
                <w:rPr>
                  <w:rStyle w:val="ad"/>
                  <w:sz w:val="24"/>
                  <w:szCs w:val="24"/>
                </w:rPr>
                <w:t>http://project.239.ru/gorod-masterov</w:t>
              </w:r>
            </w:hyperlink>
          </w:p>
        </w:tc>
      </w:tr>
      <w:tr w:rsidR="00130443" w:rsidTr="00130443">
        <w:trPr>
          <w:trHeight w:val="312"/>
        </w:trPr>
        <w:tc>
          <w:tcPr>
            <w:tcW w:w="2835" w:type="dxa"/>
          </w:tcPr>
          <w:p w:rsidR="00130443" w:rsidRPr="007269AF" w:rsidRDefault="00130443" w:rsidP="007269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130443" w:rsidRDefault="00130443" w:rsidP="001F05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5244" w:type="dxa"/>
          </w:tcPr>
          <w:p w:rsidR="00130443" w:rsidRPr="00FD0A3B" w:rsidRDefault="00130443" w:rsidP="00130443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FD0A3B">
              <w:rPr>
                <w:rFonts w:eastAsiaTheme="minorHAnsi"/>
                <w:sz w:val="24"/>
                <w:szCs w:val="24"/>
                <w:lang w:eastAsia="en-US"/>
              </w:rPr>
              <w:t xml:space="preserve">Всероссийский семинар-совещание « Образование и комплексное сопровождение </w:t>
            </w:r>
            <w:proofErr w:type="gramStart"/>
            <w:r w:rsidRPr="00FD0A3B">
              <w:rPr>
                <w:rFonts w:eastAsiaTheme="minorHAnsi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FD0A3B">
              <w:rPr>
                <w:rFonts w:eastAsiaTheme="minorHAnsi"/>
                <w:sz w:val="24"/>
                <w:szCs w:val="24"/>
                <w:lang w:eastAsia="en-US"/>
              </w:rPr>
              <w:t xml:space="preserve"> с интеллектуальными нарушениями, с тяжёлыми множественными нарушениями развития» (Псков)</w:t>
            </w:r>
          </w:p>
          <w:p w:rsidR="00130443" w:rsidRPr="00FD0A3B" w:rsidRDefault="00130443" w:rsidP="00130443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FD0A3B">
              <w:rPr>
                <w:rFonts w:eastAsiaTheme="minorHAnsi"/>
                <w:sz w:val="24"/>
                <w:szCs w:val="24"/>
                <w:lang w:eastAsia="en-US"/>
              </w:rPr>
              <w:t>Дискуссионная площадка №3 «Дошкольное образование детей с ТМНР»</w:t>
            </w:r>
          </w:p>
        </w:tc>
        <w:tc>
          <w:tcPr>
            <w:tcW w:w="3480" w:type="dxa"/>
          </w:tcPr>
          <w:p w:rsidR="00130443" w:rsidRPr="00FD0A3B" w:rsidRDefault="001300CF" w:rsidP="001A7167">
            <w:pPr>
              <w:rPr>
                <w:sz w:val="24"/>
                <w:szCs w:val="24"/>
              </w:rPr>
            </w:pPr>
            <w:hyperlink r:id="rId12" w:history="1">
              <w:r w:rsidR="00130443" w:rsidRPr="00FD0A3B">
                <w:rPr>
                  <w:rStyle w:val="ad"/>
                  <w:sz w:val="24"/>
                  <w:szCs w:val="24"/>
                </w:rPr>
                <w:t>https://clp.pskov.ru/seminar-2024?ysclid=m5guyo3pxw367778098</w:t>
              </w:r>
            </w:hyperlink>
          </w:p>
        </w:tc>
      </w:tr>
      <w:tr w:rsidR="00130443" w:rsidTr="00130443">
        <w:trPr>
          <w:trHeight w:val="312"/>
        </w:trPr>
        <w:tc>
          <w:tcPr>
            <w:tcW w:w="2835" w:type="dxa"/>
          </w:tcPr>
          <w:p w:rsidR="00130443" w:rsidRPr="007269AF" w:rsidRDefault="00130443" w:rsidP="007269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130443" w:rsidRDefault="00130443" w:rsidP="001F05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5244" w:type="dxa"/>
          </w:tcPr>
          <w:p w:rsidR="00130443" w:rsidRPr="00FD0A3B" w:rsidRDefault="00130443" w:rsidP="00130443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gramStart"/>
            <w:r w:rsidRPr="00FD0A3B">
              <w:rPr>
                <w:rFonts w:eastAsiaTheme="minorHAnsi"/>
                <w:sz w:val="24"/>
                <w:szCs w:val="24"/>
                <w:lang w:eastAsia="en-US"/>
              </w:rPr>
              <w:t>Всероссийский</w:t>
            </w:r>
            <w:proofErr w:type="gramEnd"/>
            <w:r w:rsidRPr="00FD0A3B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D0A3B">
              <w:rPr>
                <w:rFonts w:eastAsiaTheme="minorHAnsi"/>
                <w:sz w:val="24"/>
                <w:szCs w:val="24"/>
                <w:lang w:eastAsia="en-US"/>
              </w:rPr>
              <w:t>вебинар</w:t>
            </w:r>
            <w:proofErr w:type="spellEnd"/>
            <w:r w:rsidRPr="00FD0A3B">
              <w:rPr>
                <w:rFonts w:eastAsiaTheme="minorHAnsi"/>
                <w:sz w:val="24"/>
                <w:szCs w:val="24"/>
                <w:lang w:eastAsia="en-US"/>
              </w:rPr>
              <w:t xml:space="preserve"> «Инклюзивное образование — эффективная технология </w:t>
            </w:r>
            <w:r w:rsidRPr="00FD0A3B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социализации участников образовательных отношений»</w:t>
            </w:r>
          </w:p>
        </w:tc>
        <w:tc>
          <w:tcPr>
            <w:tcW w:w="3480" w:type="dxa"/>
          </w:tcPr>
          <w:p w:rsidR="00130443" w:rsidRPr="00FD0A3B" w:rsidRDefault="001300CF" w:rsidP="001A7167">
            <w:pPr>
              <w:rPr>
                <w:sz w:val="24"/>
                <w:szCs w:val="24"/>
              </w:rPr>
            </w:pPr>
            <w:hyperlink r:id="rId13" w:history="1">
              <w:r w:rsidR="00130443" w:rsidRPr="00FD0A3B">
                <w:rPr>
                  <w:rStyle w:val="ad"/>
                  <w:sz w:val="24"/>
                  <w:szCs w:val="24"/>
                </w:rPr>
                <w:t>https://center-imc.ru/?p=24985</w:t>
              </w:r>
            </w:hyperlink>
          </w:p>
          <w:p w:rsidR="00130443" w:rsidRPr="00FD0A3B" w:rsidRDefault="001300CF" w:rsidP="001A7167">
            <w:pPr>
              <w:rPr>
                <w:sz w:val="24"/>
                <w:szCs w:val="24"/>
              </w:rPr>
            </w:pPr>
            <w:hyperlink r:id="rId14" w:history="1">
              <w:r w:rsidR="00130443" w:rsidRPr="00FD0A3B">
                <w:rPr>
                  <w:rStyle w:val="ad"/>
                  <w:sz w:val="24"/>
                  <w:szCs w:val="24"/>
                </w:rPr>
                <w:t>https://vospitatel-</w:t>
              </w:r>
              <w:r w:rsidR="00130443" w:rsidRPr="00FD0A3B">
                <w:rPr>
                  <w:rStyle w:val="ad"/>
                  <w:sz w:val="24"/>
                  <w:szCs w:val="24"/>
                </w:rPr>
                <w:lastRenderedPageBreak/>
                <w:t>goda.ru/vebinar-11112024/</w:t>
              </w:r>
            </w:hyperlink>
          </w:p>
        </w:tc>
      </w:tr>
      <w:tr w:rsidR="00130443" w:rsidTr="00130443">
        <w:trPr>
          <w:trHeight w:val="312"/>
        </w:trPr>
        <w:tc>
          <w:tcPr>
            <w:tcW w:w="2835" w:type="dxa"/>
          </w:tcPr>
          <w:p w:rsidR="00130443" w:rsidRPr="007269AF" w:rsidRDefault="00130443" w:rsidP="007269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130443" w:rsidRDefault="00130443" w:rsidP="001F05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межрегиональный</w:t>
            </w:r>
          </w:p>
        </w:tc>
        <w:tc>
          <w:tcPr>
            <w:tcW w:w="5244" w:type="dxa"/>
          </w:tcPr>
          <w:p w:rsidR="00130443" w:rsidRPr="00FD0A3B" w:rsidRDefault="00130443" w:rsidP="00130443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D0A3B">
              <w:rPr>
                <w:rFonts w:eastAsiaTheme="minorHAnsi"/>
                <w:sz w:val="24"/>
                <w:szCs w:val="24"/>
                <w:lang w:eastAsia="en-US"/>
              </w:rPr>
              <w:t>VII межрегиональная научно-практическая конференция «Служба ранней помощи в системе образования» Екатеринбург</w:t>
            </w:r>
          </w:p>
          <w:p w:rsidR="00130443" w:rsidRPr="00FD0A3B" w:rsidRDefault="00130443" w:rsidP="00130443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D0A3B">
              <w:rPr>
                <w:rFonts w:eastAsiaTheme="minorHAnsi"/>
                <w:sz w:val="24"/>
                <w:szCs w:val="24"/>
                <w:lang w:eastAsia="en-US"/>
              </w:rPr>
              <w:t>Доклад «Опыт реализации ранней помощи в дошкольной образовательной организации города Санкт-Петербурга»</w:t>
            </w:r>
            <w:r w:rsidR="00D8399C" w:rsidRPr="00FD0A3B">
              <w:rPr>
                <w:rFonts w:eastAsiaTheme="minorHAnsi"/>
                <w:sz w:val="24"/>
                <w:szCs w:val="24"/>
                <w:lang w:eastAsia="en-US"/>
              </w:rPr>
              <w:t xml:space="preserve"> Диалоговая площадка «Что мы знаем о партнерстве и сотрудничестве специалистов и родителей детей с ОВЗ и/или инвалидностью?»</w:t>
            </w:r>
          </w:p>
        </w:tc>
        <w:tc>
          <w:tcPr>
            <w:tcW w:w="3480" w:type="dxa"/>
          </w:tcPr>
          <w:p w:rsidR="00130443" w:rsidRPr="00FD0A3B" w:rsidRDefault="001300CF" w:rsidP="001A7167">
            <w:pPr>
              <w:rPr>
                <w:sz w:val="24"/>
                <w:szCs w:val="24"/>
              </w:rPr>
            </w:pPr>
            <w:hyperlink r:id="rId15" w:history="1">
              <w:proofErr w:type="gramStart"/>
              <w:r w:rsidR="00130443" w:rsidRPr="00FD0A3B">
                <w:rPr>
                  <w:rStyle w:val="ad"/>
                  <w:sz w:val="24"/>
                  <w:szCs w:val="24"/>
                </w:rPr>
                <w:t>https://ресурс.дети/uploads/files/%D0%A0%D0%B0%D0%B7%D0%BD%D0%BE%D0%B5/%D0%A4%D0%BE%D1%80%D1%83%D0%BC%D1%8B,%20%D0%BA%D0%BE%D0%BD%D1%84%D0%B5%D1%80%D0%B5%D0%BD%D1%86%D0%B8%D0%B8,%20%D0%BA%D0%BE%D0%BD%D0</w:t>
              </w:r>
              <w:proofErr w:type="gramEnd"/>
              <w:r w:rsidR="00130443" w:rsidRPr="00FD0A3B">
                <w:rPr>
                  <w:rStyle w:val="ad"/>
                  <w:sz w:val="24"/>
                  <w:szCs w:val="24"/>
                </w:rPr>
                <w:t>%BA%D1%83%D1%80%D1%81%D1%8B/%21%D0%9F%D1%80%D0%BE%D0%B3%D1%80%D0%B0%D0%BC%D0%BC%D0%B0%20%D0%9A%D0%BE%D0%BD%D1%84%D0%B5%D1%80%D0%B5%D0%BD%D1%86%D0%B8%D1%8F%20%D0%A0%D0%9F%2021.11.2024%20%281%29.pdf</w:t>
              </w:r>
            </w:hyperlink>
          </w:p>
        </w:tc>
      </w:tr>
      <w:tr w:rsidR="00130443" w:rsidTr="00944F89">
        <w:trPr>
          <w:trHeight w:val="3436"/>
        </w:trPr>
        <w:tc>
          <w:tcPr>
            <w:tcW w:w="2835" w:type="dxa"/>
          </w:tcPr>
          <w:p w:rsidR="00130443" w:rsidRPr="007269AF" w:rsidRDefault="00130443" w:rsidP="007269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130443" w:rsidRDefault="00A35D17" w:rsidP="001F05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130443">
              <w:rPr>
                <w:sz w:val="24"/>
                <w:szCs w:val="24"/>
              </w:rPr>
              <w:t>ежрегиональный</w:t>
            </w:r>
          </w:p>
        </w:tc>
        <w:tc>
          <w:tcPr>
            <w:tcW w:w="5244" w:type="dxa"/>
          </w:tcPr>
          <w:p w:rsidR="00130443" w:rsidRPr="00FD0A3B" w:rsidRDefault="00130443" w:rsidP="00130443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D0A3B">
              <w:rPr>
                <w:rFonts w:eastAsiaTheme="minorHAnsi"/>
                <w:sz w:val="24"/>
                <w:szCs w:val="24"/>
                <w:lang w:eastAsia="en-US"/>
              </w:rPr>
              <w:t xml:space="preserve">Региональный семинар «Формирование и развитие системы межведомственного взаимодействия при организации ранней помощи </w:t>
            </w:r>
            <w:proofErr w:type="gramStart"/>
            <w:r w:rsidRPr="00FD0A3B">
              <w:rPr>
                <w:rFonts w:eastAsiaTheme="minorHAnsi"/>
                <w:sz w:val="24"/>
                <w:szCs w:val="24"/>
                <w:lang w:eastAsia="en-US"/>
              </w:rPr>
              <w:t>в</w:t>
            </w:r>
            <w:proofErr w:type="gramEnd"/>
            <w:r w:rsidRPr="00FD0A3B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FD0A3B">
              <w:rPr>
                <w:rFonts w:eastAsiaTheme="minorHAnsi"/>
                <w:sz w:val="24"/>
                <w:szCs w:val="24"/>
                <w:lang w:eastAsia="en-US"/>
              </w:rPr>
              <w:t>Ханты-Мансийском</w:t>
            </w:r>
            <w:proofErr w:type="gramEnd"/>
            <w:r w:rsidRPr="00FD0A3B">
              <w:rPr>
                <w:rFonts w:eastAsiaTheme="minorHAnsi"/>
                <w:sz w:val="24"/>
                <w:szCs w:val="24"/>
                <w:lang w:eastAsia="en-US"/>
              </w:rPr>
              <w:t xml:space="preserve"> автономном округе – ЮГРЕ от теории к практике», Доклад «Межведомственное взаимодействие при организации ранней помощи. Опыт работы Государственного бюджетного дошкольного образовательного учреждения детский сад № 41 комбинированного вида Центрального района Санкт-Петербурга «Центр интегративного воспитания».</w:t>
            </w:r>
          </w:p>
        </w:tc>
        <w:tc>
          <w:tcPr>
            <w:tcW w:w="3480" w:type="dxa"/>
          </w:tcPr>
          <w:p w:rsidR="00130443" w:rsidRPr="00FD0A3B" w:rsidRDefault="001300CF" w:rsidP="001A7167">
            <w:pPr>
              <w:rPr>
                <w:sz w:val="24"/>
                <w:szCs w:val="24"/>
              </w:rPr>
            </w:pPr>
            <w:hyperlink r:id="rId16" w:history="1">
              <w:proofErr w:type="gramStart"/>
              <w:r w:rsidR="00130443" w:rsidRPr="00FD0A3B">
                <w:rPr>
                  <w:rStyle w:val="ad"/>
                  <w:sz w:val="24"/>
                  <w:szCs w:val="24"/>
                </w:rPr>
                <w:t>https://iro86.ru/images/0712/1%D0%9F%D1%80%D0%BE%D0%B3%D1%80%D0%B0%D0%BC%D0%BC%D0%B0_%D1%81%D0%B5%D0%BC%D0%B8%D0%BD%D0%B0%D1%80%D0%B0_%D0%BF%D0%BE_%D1%80%D0%B0%D0%BD%D0%BD%D0%B5%D0%B9_%D0%BF%D0%BE</w:t>
              </w:r>
              <w:proofErr w:type="gramEnd"/>
              <w:r w:rsidR="00130443" w:rsidRPr="00FD0A3B">
                <w:rPr>
                  <w:rStyle w:val="ad"/>
                  <w:sz w:val="24"/>
                  <w:szCs w:val="24"/>
                </w:rPr>
                <w:t>%D0%BC%D0%BE%D1%89%D0%B8_04.12.2024_1.pdf</w:t>
              </w:r>
            </w:hyperlink>
          </w:p>
        </w:tc>
      </w:tr>
      <w:tr w:rsidR="00130443" w:rsidTr="00130443">
        <w:trPr>
          <w:trHeight w:val="312"/>
        </w:trPr>
        <w:tc>
          <w:tcPr>
            <w:tcW w:w="2835" w:type="dxa"/>
          </w:tcPr>
          <w:p w:rsidR="00130443" w:rsidRPr="007269AF" w:rsidRDefault="00130443" w:rsidP="007269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130443" w:rsidRDefault="00130443" w:rsidP="001F05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региональный</w:t>
            </w:r>
          </w:p>
        </w:tc>
        <w:tc>
          <w:tcPr>
            <w:tcW w:w="5244" w:type="dxa"/>
          </w:tcPr>
          <w:p w:rsidR="00130443" w:rsidRPr="00FD0A3B" w:rsidRDefault="00130443" w:rsidP="00130443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D0A3B">
              <w:rPr>
                <w:rFonts w:eastAsiaTheme="minorHAnsi"/>
                <w:sz w:val="24"/>
                <w:szCs w:val="24"/>
                <w:lang w:eastAsia="en-US"/>
              </w:rPr>
              <w:t>Региональный семинар «Психолого-педагогическая работа и социальное сопровождение детей-инвалидов с нарушениями опорно-двигательного аппарата  в условиях СПб ГБУСОН и детей-инвалидов Калининского района Санкт-Петербурга. Доклад «Особенности сопровождения семьи с ребёнком с ТМНР. Взгляд физического терапевта</w:t>
            </w:r>
          </w:p>
        </w:tc>
        <w:tc>
          <w:tcPr>
            <w:tcW w:w="3480" w:type="dxa"/>
          </w:tcPr>
          <w:p w:rsidR="00130443" w:rsidRPr="00FD0A3B" w:rsidRDefault="00130443" w:rsidP="001A7167">
            <w:pPr>
              <w:rPr>
                <w:sz w:val="24"/>
                <w:szCs w:val="24"/>
              </w:rPr>
            </w:pPr>
          </w:p>
        </w:tc>
      </w:tr>
      <w:tr w:rsidR="00130443" w:rsidTr="00130443">
        <w:trPr>
          <w:trHeight w:val="312"/>
        </w:trPr>
        <w:tc>
          <w:tcPr>
            <w:tcW w:w="2835" w:type="dxa"/>
          </w:tcPr>
          <w:p w:rsidR="00130443" w:rsidRPr="007269AF" w:rsidRDefault="00130443" w:rsidP="007269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130443" w:rsidRDefault="00944F89" w:rsidP="001F05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5244" w:type="dxa"/>
          </w:tcPr>
          <w:p w:rsidR="00944F89" w:rsidRPr="00FD0A3B" w:rsidRDefault="00944F89" w:rsidP="00944F8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D0A3B">
              <w:rPr>
                <w:rFonts w:eastAsiaTheme="minorHAnsi"/>
                <w:sz w:val="24"/>
                <w:szCs w:val="24"/>
                <w:lang w:eastAsia="en-US"/>
              </w:rPr>
              <w:t xml:space="preserve">VI </w:t>
            </w:r>
            <w:proofErr w:type="gramStart"/>
            <w:r w:rsidRPr="00FD0A3B">
              <w:rPr>
                <w:rFonts w:eastAsiaTheme="minorHAnsi"/>
                <w:sz w:val="24"/>
                <w:szCs w:val="24"/>
                <w:lang w:eastAsia="en-US"/>
              </w:rPr>
              <w:t>Всероссийскую</w:t>
            </w:r>
            <w:proofErr w:type="gramEnd"/>
            <w:r w:rsidRPr="00FD0A3B">
              <w:rPr>
                <w:rFonts w:eastAsiaTheme="minorHAnsi"/>
                <w:sz w:val="24"/>
                <w:szCs w:val="24"/>
                <w:lang w:eastAsia="en-US"/>
              </w:rPr>
              <w:t xml:space="preserve"> научно-практическая конференция «Семья особого ребенка»,</w:t>
            </w:r>
          </w:p>
          <w:p w:rsidR="00130443" w:rsidRPr="00FD0A3B" w:rsidRDefault="00944F89" w:rsidP="00D8399C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D0A3B">
              <w:rPr>
                <w:rFonts w:eastAsiaTheme="minorHAnsi"/>
                <w:sz w:val="24"/>
                <w:szCs w:val="24"/>
                <w:lang w:eastAsia="en-US"/>
              </w:rPr>
              <w:t xml:space="preserve">1. Доклад «Особенности выполнения родителями рекомендаций по включению 2. </w:t>
            </w:r>
          </w:p>
        </w:tc>
        <w:tc>
          <w:tcPr>
            <w:tcW w:w="3480" w:type="dxa"/>
          </w:tcPr>
          <w:p w:rsidR="00130443" w:rsidRPr="00FD0A3B" w:rsidRDefault="001300CF" w:rsidP="001A7167">
            <w:pPr>
              <w:rPr>
                <w:sz w:val="24"/>
                <w:szCs w:val="24"/>
              </w:rPr>
            </w:pPr>
            <w:hyperlink r:id="rId17" w:history="1">
              <w:r w:rsidR="00944F89" w:rsidRPr="00FD0A3B">
                <w:rPr>
                  <w:rStyle w:val="ad"/>
                  <w:sz w:val="24"/>
                  <w:szCs w:val="24"/>
                </w:rPr>
                <w:t>https://ikp-rao.ru/wp-content/uploads/2024/12/PROGRAMMA_KONFERENCII_12_DEKABRYa_2024_SEMYa_OSOBOGO_REBENKA.pdf</w:t>
              </w:r>
            </w:hyperlink>
          </w:p>
        </w:tc>
      </w:tr>
      <w:tr w:rsidR="00D8399C" w:rsidTr="00130443">
        <w:trPr>
          <w:trHeight w:val="312"/>
        </w:trPr>
        <w:tc>
          <w:tcPr>
            <w:tcW w:w="2835" w:type="dxa"/>
          </w:tcPr>
          <w:p w:rsidR="00D8399C" w:rsidRPr="007269AF" w:rsidRDefault="00D8399C" w:rsidP="007269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D8399C" w:rsidRDefault="00D8399C" w:rsidP="001F05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региональный</w:t>
            </w:r>
          </w:p>
        </w:tc>
        <w:tc>
          <w:tcPr>
            <w:tcW w:w="5244" w:type="dxa"/>
          </w:tcPr>
          <w:p w:rsidR="00D8399C" w:rsidRDefault="00D8399C" w:rsidP="00944F8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D0A3B">
              <w:rPr>
                <w:rFonts w:eastAsiaTheme="minorHAnsi"/>
                <w:sz w:val="24"/>
                <w:szCs w:val="24"/>
                <w:lang w:eastAsia="en-US"/>
              </w:rPr>
              <w:t>Методические объединения специалистов, работающих в службах ранней помощи.</w:t>
            </w:r>
          </w:p>
          <w:p w:rsidR="00A35D17" w:rsidRPr="00FD0A3B" w:rsidRDefault="00A35D17" w:rsidP="00944F8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35D17">
              <w:rPr>
                <w:rFonts w:eastAsiaTheme="minorHAnsi"/>
                <w:sz w:val="24"/>
                <w:szCs w:val="24"/>
                <w:lang w:eastAsia="en-US"/>
              </w:rPr>
              <w:t>Альтернативная и дополнительная коммуникация в ранней помощи.</w:t>
            </w:r>
          </w:p>
        </w:tc>
        <w:tc>
          <w:tcPr>
            <w:tcW w:w="3480" w:type="dxa"/>
          </w:tcPr>
          <w:p w:rsidR="00D8399C" w:rsidRPr="00FD0A3B" w:rsidRDefault="001300CF" w:rsidP="001A7167">
            <w:pPr>
              <w:rPr>
                <w:sz w:val="24"/>
                <w:szCs w:val="24"/>
              </w:rPr>
            </w:pPr>
            <w:hyperlink r:id="rId18" w:history="1">
              <w:r w:rsidR="00D8399C" w:rsidRPr="00FD0A3B">
                <w:rPr>
                  <w:rStyle w:val="ad"/>
                  <w:sz w:val="24"/>
                  <w:szCs w:val="24"/>
                </w:rPr>
                <w:t>https://vk.com/public30056610?ysclid=mecpeqv8y4761369937</w:t>
              </w:r>
            </w:hyperlink>
          </w:p>
        </w:tc>
      </w:tr>
      <w:tr w:rsidR="00A957B3" w:rsidTr="00130443">
        <w:trPr>
          <w:trHeight w:val="312"/>
        </w:trPr>
        <w:tc>
          <w:tcPr>
            <w:tcW w:w="2835" w:type="dxa"/>
          </w:tcPr>
          <w:p w:rsidR="00A957B3" w:rsidRPr="007269AF" w:rsidRDefault="00A957B3" w:rsidP="007269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A957B3" w:rsidRPr="001A7167" w:rsidRDefault="001A7167" w:rsidP="001F05AE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1A7167">
              <w:rPr>
                <w:color w:val="000000"/>
                <w:sz w:val="24"/>
                <w:szCs w:val="24"/>
              </w:rPr>
              <w:t>еждународный</w:t>
            </w:r>
          </w:p>
        </w:tc>
        <w:tc>
          <w:tcPr>
            <w:tcW w:w="5244" w:type="dxa"/>
          </w:tcPr>
          <w:p w:rsidR="001A7167" w:rsidRPr="00FD0A3B" w:rsidRDefault="00083AA0" w:rsidP="001A716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D0A3B">
              <w:rPr>
                <w:rFonts w:eastAsiaTheme="minorHAnsi"/>
                <w:sz w:val="24"/>
                <w:szCs w:val="24"/>
                <w:lang w:eastAsia="en-US"/>
              </w:rPr>
              <w:t>Р</w:t>
            </w:r>
            <w:r w:rsidR="001A7167" w:rsidRPr="00FD0A3B">
              <w:rPr>
                <w:rFonts w:eastAsiaTheme="minorHAnsi"/>
                <w:sz w:val="24"/>
                <w:szCs w:val="24"/>
                <w:lang w:eastAsia="en-US"/>
              </w:rPr>
              <w:t>оссийско-</w:t>
            </w:r>
            <w:proofErr w:type="spellStart"/>
            <w:r w:rsidR="001A7167" w:rsidRPr="00FD0A3B">
              <w:rPr>
                <w:rFonts w:eastAsiaTheme="minorHAnsi"/>
                <w:sz w:val="24"/>
                <w:szCs w:val="24"/>
                <w:lang w:eastAsia="en-US"/>
              </w:rPr>
              <w:t>киргызский</w:t>
            </w:r>
            <w:proofErr w:type="spellEnd"/>
            <w:r w:rsidR="001A7167" w:rsidRPr="00FD0A3B">
              <w:rPr>
                <w:rFonts w:eastAsiaTheme="minorHAnsi"/>
                <w:sz w:val="24"/>
                <w:szCs w:val="24"/>
                <w:lang w:eastAsia="en-US"/>
              </w:rPr>
              <w:t xml:space="preserve"> семинар</w:t>
            </w:r>
          </w:p>
          <w:p w:rsidR="00A957B3" w:rsidRPr="00FD0A3B" w:rsidRDefault="001A7167" w:rsidP="001A716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D0A3B">
              <w:rPr>
                <w:rFonts w:eastAsiaTheme="minorHAnsi"/>
                <w:sz w:val="24"/>
                <w:szCs w:val="24"/>
                <w:lang w:eastAsia="en-US"/>
              </w:rPr>
              <w:t xml:space="preserve">«Специальное образование и инклюзивное взаимодействие» Доклад «Региональная система </w:t>
            </w:r>
            <w:r w:rsidRPr="00FD0A3B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ранней помощи в Санкт-Петербурге»</w:t>
            </w:r>
          </w:p>
        </w:tc>
        <w:tc>
          <w:tcPr>
            <w:tcW w:w="3480" w:type="dxa"/>
          </w:tcPr>
          <w:p w:rsidR="00A957B3" w:rsidRPr="00FD0A3B" w:rsidRDefault="001300CF" w:rsidP="001A7167">
            <w:pPr>
              <w:rPr>
                <w:sz w:val="24"/>
                <w:szCs w:val="24"/>
              </w:rPr>
            </w:pPr>
            <w:hyperlink r:id="rId19" w:history="1">
              <w:proofErr w:type="gramStart"/>
              <w:r w:rsidR="00083AA0" w:rsidRPr="00FD0A3B">
                <w:rPr>
                  <w:rStyle w:val="ad"/>
                  <w:sz w:val="24"/>
                  <w:szCs w:val="24"/>
                </w:rPr>
                <w:t>https://www.infran.ru/%D1%81%D0%B5%D0%BC%D0%B8%D0%BD%D0%B0%D1%80-</w:t>
              </w:r>
              <w:r w:rsidR="00083AA0" w:rsidRPr="00FD0A3B">
                <w:rPr>
                  <w:rStyle w:val="ad"/>
                  <w:sz w:val="24"/>
                  <w:szCs w:val="24"/>
                </w:rPr>
                <w:lastRenderedPageBreak/>
                <w:t>%D1%81%D0%BF%D0%B5%D1%86%D0%B8%D0%B0%D0%BB%D1%8C%D0%BD%D0%BE%D0%B5-%D0%BE%D0%B1%D1%80%D0%B0%D0%B7%D0%BE%D0%B2%D0%B0%D0%BD%D0%B8</w:t>
              </w:r>
              <w:proofErr w:type="gramEnd"/>
              <w:r w:rsidR="00083AA0" w:rsidRPr="00FD0A3B">
                <w:rPr>
                  <w:rStyle w:val="ad"/>
                  <w:sz w:val="24"/>
                  <w:szCs w:val="24"/>
                </w:rPr>
                <w:t>%D0%B5-%D0%B8-%D0%B8/</w:t>
              </w:r>
            </w:hyperlink>
          </w:p>
        </w:tc>
      </w:tr>
      <w:tr w:rsidR="00A957B3" w:rsidTr="00130443">
        <w:trPr>
          <w:trHeight w:val="312"/>
        </w:trPr>
        <w:tc>
          <w:tcPr>
            <w:tcW w:w="2835" w:type="dxa"/>
          </w:tcPr>
          <w:p w:rsidR="00A957B3" w:rsidRPr="007269AF" w:rsidRDefault="00A957B3" w:rsidP="007269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A957B3" w:rsidRDefault="001A7167" w:rsidP="001F05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межрегиональный </w:t>
            </w:r>
          </w:p>
        </w:tc>
        <w:tc>
          <w:tcPr>
            <w:tcW w:w="5244" w:type="dxa"/>
          </w:tcPr>
          <w:p w:rsidR="001A7167" w:rsidRPr="00FD0A3B" w:rsidRDefault="001A7167" w:rsidP="001A716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D0A3B">
              <w:rPr>
                <w:rFonts w:eastAsiaTheme="minorHAnsi"/>
                <w:sz w:val="24"/>
                <w:szCs w:val="24"/>
                <w:lang w:eastAsia="en-US"/>
              </w:rPr>
              <w:t>Межрегиональный семинар-презентация «Сурдопедагогика в контексте времени: диалог поколений» Доклад докладчик</w:t>
            </w:r>
          </w:p>
          <w:p w:rsidR="00A957B3" w:rsidRPr="00FD0A3B" w:rsidRDefault="001A7167" w:rsidP="001A716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D0A3B">
              <w:rPr>
                <w:rFonts w:eastAsiaTheme="minorHAnsi"/>
                <w:sz w:val="24"/>
                <w:szCs w:val="24"/>
                <w:lang w:eastAsia="en-US"/>
              </w:rPr>
              <w:t>«Нормативно-правовое регулирование ранней помощи в Российской Федерации»</w:t>
            </w:r>
          </w:p>
        </w:tc>
        <w:tc>
          <w:tcPr>
            <w:tcW w:w="3480" w:type="dxa"/>
          </w:tcPr>
          <w:p w:rsidR="00A957B3" w:rsidRPr="00FD0A3B" w:rsidRDefault="001300CF" w:rsidP="001A7167">
            <w:pPr>
              <w:rPr>
                <w:sz w:val="24"/>
                <w:szCs w:val="24"/>
              </w:rPr>
            </w:pPr>
            <w:hyperlink r:id="rId20" w:history="1">
              <w:r w:rsidR="00083AA0" w:rsidRPr="00FD0A3B">
                <w:rPr>
                  <w:rStyle w:val="ad"/>
                  <w:sz w:val="24"/>
                  <w:szCs w:val="24"/>
                </w:rPr>
                <w:t>https://www.herzen.spb.ru/news-events/events/?ELEMENT_ID=41989&amp;ysclid=mecwaeme4u207245651</w:t>
              </w:r>
            </w:hyperlink>
          </w:p>
        </w:tc>
      </w:tr>
      <w:tr w:rsidR="00A957B3" w:rsidTr="00130443">
        <w:trPr>
          <w:trHeight w:val="312"/>
        </w:trPr>
        <w:tc>
          <w:tcPr>
            <w:tcW w:w="2835" w:type="dxa"/>
          </w:tcPr>
          <w:p w:rsidR="00A957B3" w:rsidRPr="007269AF" w:rsidRDefault="00A957B3" w:rsidP="007269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A957B3" w:rsidRDefault="001A7167" w:rsidP="001F05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региональный </w:t>
            </w:r>
          </w:p>
        </w:tc>
        <w:tc>
          <w:tcPr>
            <w:tcW w:w="5244" w:type="dxa"/>
          </w:tcPr>
          <w:p w:rsidR="00A957B3" w:rsidRPr="00FD0A3B" w:rsidRDefault="001A7167" w:rsidP="00944F8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D0A3B">
              <w:rPr>
                <w:rFonts w:eastAsiaTheme="minorHAnsi"/>
                <w:sz w:val="24"/>
                <w:szCs w:val="24"/>
                <w:lang w:eastAsia="en-US"/>
              </w:rPr>
              <w:t>Городское методическое объединение  специалистов ранней помощи. Доклад «Организационная документация службы ранней помощи»</w:t>
            </w:r>
          </w:p>
        </w:tc>
        <w:tc>
          <w:tcPr>
            <w:tcW w:w="3480" w:type="dxa"/>
          </w:tcPr>
          <w:p w:rsidR="00A957B3" w:rsidRPr="00FD0A3B" w:rsidRDefault="00A957B3" w:rsidP="001A7167">
            <w:pPr>
              <w:rPr>
                <w:sz w:val="24"/>
                <w:szCs w:val="24"/>
              </w:rPr>
            </w:pPr>
          </w:p>
        </w:tc>
      </w:tr>
      <w:tr w:rsidR="00A957B3" w:rsidTr="00130443">
        <w:trPr>
          <w:trHeight w:val="312"/>
        </w:trPr>
        <w:tc>
          <w:tcPr>
            <w:tcW w:w="2835" w:type="dxa"/>
          </w:tcPr>
          <w:p w:rsidR="00A957B3" w:rsidRPr="007269AF" w:rsidRDefault="00A957B3" w:rsidP="007269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A957B3" w:rsidRDefault="001A7167" w:rsidP="001F05AE">
            <w:pPr>
              <w:jc w:val="center"/>
              <w:rPr>
                <w:sz w:val="24"/>
                <w:szCs w:val="24"/>
              </w:rPr>
            </w:pPr>
            <w:r w:rsidRPr="001A7167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5244" w:type="dxa"/>
          </w:tcPr>
          <w:p w:rsidR="00083AA0" w:rsidRPr="00FD0A3B" w:rsidRDefault="001A7167" w:rsidP="001A7167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gramStart"/>
            <w:r w:rsidRPr="00FD0A3B">
              <w:rPr>
                <w:rFonts w:eastAsiaTheme="minorHAnsi"/>
                <w:sz w:val="24"/>
                <w:szCs w:val="24"/>
                <w:lang w:eastAsia="en-US"/>
              </w:rPr>
              <w:t>Заседание рабочей группы министерства просвещения по внесению изменений во ФГОС ДО, ФОП ДО И ФАОП ДО</w:t>
            </w:r>
            <w:r w:rsidR="00083AA0" w:rsidRPr="00FD0A3B">
              <w:rPr>
                <w:rFonts w:eastAsiaTheme="minorHAnsi"/>
                <w:sz w:val="24"/>
                <w:szCs w:val="24"/>
                <w:lang w:eastAsia="en-US"/>
              </w:rPr>
              <w:t xml:space="preserve"> в ИКП РАО</w:t>
            </w:r>
            <w:r w:rsidRPr="00FD0A3B">
              <w:rPr>
                <w:rFonts w:eastAsiaTheme="minorHAnsi"/>
                <w:sz w:val="24"/>
                <w:szCs w:val="24"/>
                <w:lang w:eastAsia="en-US"/>
              </w:rPr>
              <w:t xml:space="preserve">. </w:t>
            </w:r>
            <w:proofErr w:type="gramEnd"/>
          </w:p>
          <w:p w:rsidR="001A7167" w:rsidRPr="00FD0A3B" w:rsidRDefault="001A7167" w:rsidP="001A716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D0A3B">
              <w:rPr>
                <w:rFonts w:eastAsiaTheme="minorHAnsi"/>
                <w:sz w:val="24"/>
                <w:szCs w:val="24"/>
                <w:lang w:eastAsia="en-US"/>
              </w:rPr>
              <w:t>Доклад по разделам:</w:t>
            </w:r>
          </w:p>
          <w:p w:rsidR="00A957B3" w:rsidRPr="00FD0A3B" w:rsidRDefault="001A7167" w:rsidP="001A716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D0A3B">
              <w:rPr>
                <w:rFonts w:eastAsiaTheme="minorHAnsi"/>
                <w:sz w:val="24"/>
                <w:szCs w:val="24"/>
                <w:lang w:eastAsia="en-US"/>
              </w:rPr>
              <w:t>ранняя помощь, образование детей с ТМНР и умственной отсталостью.</w:t>
            </w:r>
          </w:p>
        </w:tc>
        <w:tc>
          <w:tcPr>
            <w:tcW w:w="3480" w:type="dxa"/>
          </w:tcPr>
          <w:p w:rsidR="00A957B3" w:rsidRPr="00FD0A3B" w:rsidRDefault="001300CF" w:rsidP="001A7167">
            <w:pPr>
              <w:rPr>
                <w:sz w:val="24"/>
                <w:szCs w:val="24"/>
              </w:rPr>
            </w:pPr>
            <w:hyperlink r:id="rId21" w:history="1">
              <w:r w:rsidR="00083AA0" w:rsidRPr="00FD0A3B">
                <w:rPr>
                  <w:rStyle w:val="ad"/>
                  <w:sz w:val="24"/>
                  <w:szCs w:val="24"/>
                </w:rPr>
                <w:t>https://t.me/ikpru/3004?ysclid=mecwd5xzbl625460511</w:t>
              </w:r>
            </w:hyperlink>
          </w:p>
        </w:tc>
      </w:tr>
      <w:tr w:rsidR="00083AA0" w:rsidTr="000508B1">
        <w:trPr>
          <w:trHeight w:val="1932"/>
        </w:trPr>
        <w:tc>
          <w:tcPr>
            <w:tcW w:w="2835" w:type="dxa"/>
          </w:tcPr>
          <w:p w:rsidR="00083AA0" w:rsidRPr="007269AF" w:rsidRDefault="00083AA0" w:rsidP="007269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083AA0" w:rsidRDefault="00083AA0" w:rsidP="001F05AE">
            <w:pPr>
              <w:jc w:val="center"/>
              <w:rPr>
                <w:sz w:val="24"/>
                <w:szCs w:val="24"/>
              </w:rPr>
            </w:pPr>
            <w:r w:rsidRPr="001A7167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5244" w:type="dxa"/>
          </w:tcPr>
          <w:p w:rsidR="00083AA0" w:rsidRPr="00FD0A3B" w:rsidRDefault="00083AA0" w:rsidP="001A716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D0A3B">
              <w:rPr>
                <w:rFonts w:eastAsiaTheme="minorHAnsi"/>
                <w:sz w:val="24"/>
                <w:szCs w:val="24"/>
                <w:lang w:eastAsia="en-US"/>
              </w:rPr>
              <w:t>Петербургский международный образовательный форум</w:t>
            </w:r>
          </w:p>
          <w:p w:rsidR="00083AA0" w:rsidRPr="00FD0A3B" w:rsidRDefault="00083AA0" w:rsidP="001A716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D0A3B">
              <w:rPr>
                <w:rFonts w:eastAsiaTheme="minorHAnsi"/>
                <w:sz w:val="24"/>
                <w:szCs w:val="24"/>
                <w:lang w:eastAsia="en-US"/>
              </w:rPr>
              <w:t>Образовательная управленческая стажировка</w:t>
            </w:r>
          </w:p>
          <w:p w:rsidR="00083AA0" w:rsidRPr="00FD0A3B" w:rsidRDefault="00083AA0" w:rsidP="001A716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D0A3B">
              <w:rPr>
                <w:rFonts w:eastAsiaTheme="minorHAnsi"/>
                <w:sz w:val="24"/>
                <w:szCs w:val="24"/>
                <w:lang w:eastAsia="en-US"/>
              </w:rPr>
              <w:t xml:space="preserve"> «Управление образованием в изменяющемся мире. Тенденции приоритеты».</w:t>
            </w:r>
            <w:r w:rsidRPr="00FD0A3B">
              <w:rPr>
                <w:sz w:val="24"/>
                <w:szCs w:val="24"/>
              </w:rPr>
              <w:t xml:space="preserve"> </w:t>
            </w:r>
            <w:r w:rsidRPr="00FD0A3B">
              <w:rPr>
                <w:rFonts w:eastAsiaTheme="minorHAnsi"/>
                <w:sz w:val="24"/>
                <w:szCs w:val="24"/>
                <w:lang w:eastAsia="en-US"/>
              </w:rPr>
              <w:t>Проектная секция «Секреты совместного образования. Общение на языке, ясном каждому»</w:t>
            </w:r>
          </w:p>
        </w:tc>
        <w:tc>
          <w:tcPr>
            <w:tcW w:w="3480" w:type="dxa"/>
          </w:tcPr>
          <w:p w:rsidR="00083AA0" w:rsidRPr="00FD0A3B" w:rsidRDefault="001300CF" w:rsidP="001A7167">
            <w:pPr>
              <w:rPr>
                <w:sz w:val="24"/>
                <w:szCs w:val="24"/>
              </w:rPr>
            </w:pPr>
            <w:hyperlink r:id="rId22" w:history="1">
              <w:r w:rsidR="00083AA0" w:rsidRPr="00FD0A3B">
                <w:rPr>
                  <w:rStyle w:val="ad"/>
                  <w:sz w:val="24"/>
                  <w:szCs w:val="24"/>
                </w:rPr>
                <w:t>https://vk.com/wall-206304301_1492?ysclid=mecwkphg7r305314741</w:t>
              </w:r>
            </w:hyperlink>
          </w:p>
        </w:tc>
      </w:tr>
      <w:tr w:rsidR="001A7167" w:rsidTr="00130443">
        <w:trPr>
          <w:trHeight w:val="312"/>
        </w:trPr>
        <w:tc>
          <w:tcPr>
            <w:tcW w:w="2835" w:type="dxa"/>
          </w:tcPr>
          <w:p w:rsidR="001A7167" w:rsidRPr="007269AF" w:rsidRDefault="001A7167" w:rsidP="007269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1A7167" w:rsidRDefault="001A7167" w:rsidP="001F05AE">
            <w:pPr>
              <w:jc w:val="center"/>
              <w:rPr>
                <w:sz w:val="24"/>
                <w:szCs w:val="24"/>
              </w:rPr>
            </w:pPr>
            <w:r w:rsidRPr="001A7167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5244" w:type="dxa"/>
          </w:tcPr>
          <w:p w:rsidR="001A7167" w:rsidRPr="00FD0A3B" w:rsidRDefault="001A7167" w:rsidP="001A716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D0A3B">
              <w:rPr>
                <w:rFonts w:eastAsiaTheme="minorHAnsi"/>
                <w:sz w:val="24"/>
                <w:szCs w:val="24"/>
                <w:lang w:eastAsia="en-US"/>
              </w:rPr>
              <w:t>Петербургский международный образовательный форум</w:t>
            </w:r>
          </w:p>
          <w:p w:rsidR="001A7167" w:rsidRPr="00FD0A3B" w:rsidRDefault="001A7167" w:rsidP="001A716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D0A3B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«Ярмарка педагогических идей»</w:t>
            </w:r>
            <w:r w:rsidRPr="00FD0A3B">
              <w:rPr>
                <w:sz w:val="24"/>
                <w:szCs w:val="24"/>
              </w:rPr>
              <w:t xml:space="preserve"> </w:t>
            </w:r>
            <w:r w:rsidRPr="00FD0A3B">
              <w:rPr>
                <w:rFonts w:eastAsiaTheme="minorHAnsi"/>
                <w:sz w:val="24"/>
                <w:szCs w:val="24"/>
                <w:lang w:eastAsia="en-US"/>
              </w:rPr>
              <w:t>презентации образовательного проекта гражданско-патриотического воспитания «От символики малой родины к геральдике города и Большой Страны»</w:t>
            </w:r>
          </w:p>
        </w:tc>
        <w:tc>
          <w:tcPr>
            <w:tcW w:w="3480" w:type="dxa"/>
          </w:tcPr>
          <w:p w:rsidR="001A7167" w:rsidRPr="00FD0A3B" w:rsidRDefault="001300CF" w:rsidP="001A7167">
            <w:pPr>
              <w:rPr>
                <w:sz w:val="24"/>
                <w:szCs w:val="24"/>
              </w:rPr>
            </w:pPr>
            <w:hyperlink r:id="rId23" w:history="1">
              <w:r w:rsidR="0061747B" w:rsidRPr="00FD0A3B">
                <w:rPr>
                  <w:rStyle w:val="ad"/>
                  <w:sz w:val="24"/>
                  <w:szCs w:val="24"/>
                </w:rPr>
                <w:t>https://vk.com/wall-206304301_1507?ysclid=mecwm</w:t>
              </w:r>
              <w:r w:rsidR="0061747B" w:rsidRPr="00FD0A3B">
                <w:rPr>
                  <w:rStyle w:val="ad"/>
                  <w:sz w:val="24"/>
                  <w:szCs w:val="24"/>
                </w:rPr>
                <w:lastRenderedPageBreak/>
                <w:t>am5op383776449</w:t>
              </w:r>
            </w:hyperlink>
          </w:p>
        </w:tc>
      </w:tr>
      <w:tr w:rsidR="001A7167" w:rsidTr="00130443">
        <w:trPr>
          <w:trHeight w:val="312"/>
        </w:trPr>
        <w:tc>
          <w:tcPr>
            <w:tcW w:w="2835" w:type="dxa"/>
          </w:tcPr>
          <w:p w:rsidR="001A7167" w:rsidRPr="007269AF" w:rsidRDefault="001A7167" w:rsidP="007269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1A7167" w:rsidRPr="001A7167" w:rsidRDefault="001A7167" w:rsidP="001F05AE">
            <w:pPr>
              <w:jc w:val="center"/>
              <w:rPr>
                <w:sz w:val="24"/>
                <w:szCs w:val="24"/>
              </w:rPr>
            </w:pPr>
            <w:r w:rsidRPr="001A7167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5244" w:type="dxa"/>
          </w:tcPr>
          <w:p w:rsidR="001A7167" w:rsidRPr="00FD0A3B" w:rsidRDefault="001A7167" w:rsidP="001A716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D0A3B">
              <w:rPr>
                <w:rFonts w:eastAsiaTheme="minorHAnsi"/>
                <w:sz w:val="24"/>
                <w:szCs w:val="24"/>
                <w:lang w:eastAsia="en-US"/>
              </w:rPr>
              <w:t>Петербургский международный образовательный форум</w:t>
            </w:r>
          </w:p>
          <w:p w:rsidR="001A7167" w:rsidRPr="00FD0A3B" w:rsidRDefault="001A7167" w:rsidP="001A716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D0A3B">
              <w:rPr>
                <w:rFonts w:eastAsiaTheme="minorHAnsi"/>
                <w:sz w:val="24"/>
                <w:szCs w:val="24"/>
                <w:lang w:eastAsia="en-US"/>
              </w:rPr>
              <w:t xml:space="preserve">Стратегическая сессия «Образование </w:t>
            </w:r>
            <w:proofErr w:type="gramStart"/>
            <w:r w:rsidRPr="00FD0A3B">
              <w:rPr>
                <w:rFonts w:eastAsiaTheme="minorHAnsi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FD0A3B">
              <w:rPr>
                <w:rFonts w:eastAsiaTheme="minorHAnsi"/>
                <w:sz w:val="24"/>
                <w:szCs w:val="24"/>
                <w:lang w:eastAsia="en-US"/>
              </w:rPr>
              <w:t xml:space="preserve"> с ограниченными возможностями здоровья»</w:t>
            </w:r>
          </w:p>
        </w:tc>
        <w:tc>
          <w:tcPr>
            <w:tcW w:w="3480" w:type="dxa"/>
          </w:tcPr>
          <w:p w:rsidR="001A7167" w:rsidRPr="00FD0A3B" w:rsidRDefault="001300CF" w:rsidP="001A7167">
            <w:pPr>
              <w:rPr>
                <w:sz w:val="24"/>
                <w:szCs w:val="24"/>
              </w:rPr>
            </w:pPr>
            <w:hyperlink r:id="rId24" w:history="1">
              <w:r w:rsidR="0061747B" w:rsidRPr="00FD0A3B">
                <w:rPr>
                  <w:rStyle w:val="ad"/>
                  <w:sz w:val="24"/>
                  <w:szCs w:val="24"/>
                </w:rPr>
                <w:t>https://vk.com/wall-203014729?offset=60&amp;ysclid=mecwr6g4hd876508129</w:t>
              </w:r>
            </w:hyperlink>
          </w:p>
        </w:tc>
      </w:tr>
      <w:tr w:rsidR="001A7167" w:rsidTr="00130443">
        <w:trPr>
          <w:trHeight w:val="312"/>
        </w:trPr>
        <w:tc>
          <w:tcPr>
            <w:tcW w:w="2835" w:type="dxa"/>
          </w:tcPr>
          <w:p w:rsidR="001A7167" w:rsidRPr="007269AF" w:rsidRDefault="001A7167" w:rsidP="007269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1A7167" w:rsidRPr="001A7167" w:rsidRDefault="001A7167" w:rsidP="001F05AE">
            <w:pPr>
              <w:jc w:val="center"/>
              <w:rPr>
                <w:sz w:val="24"/>
                <w:szCs w:val="24"/>
              </w:rPr>
            </w:pPr>
            <w:r w:rsidRPr="001A7167">
              <w:rPr>
                <w:sz w:val="24"/>
                <w:szCs w:val="24"/>
              </w:rPr>
              <w:t>межрегиональный</w:t>
            </w:r>
          </w:p>
        </w:tc>
        <w:tc>
          <w:tcPr>
            <w:tcW w:w="5244" w:type="dxa"/>
          </w:tcPr>
          <w:p w:rsidR="001A7167" w:rsidRPr="00FD0A3B" w:rsidRDefault="001A7167" w:rsidP="001A716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D0A3B">
              <w:rPr>
                <w:rFonts w:eastAsiaTheme="minorHAnsi"/>
                <w:sz w:val="24"/>
                <w:szCs w:val="24"/>
                <w:lang w:eastAsia="en-US"/>
              </w:rPr>
              <w:t>Стажировка стажировки специалистов и руководителей образовательных организаций Ханты-Мансийского автономного округа – Югры: «Организационно-методическое обеспечение новых форматов и практик, повышающих эффективность оказания услуг ранней помощи детям и их семьям в региональной системе дошкольного образования»</w:t>
            </w:r>
          </w:p>
        </w:tc>
        <w:tc>
          <w:tcPr>
            <w:tcW w:w="3480" w:type="dxa"/>
          </w:tcPr>
          <w:p w:rsidR="001A7167" w:rsidRPr="00FD0A3B" w:rsidRDefault="001300CF" w:rsidP="001A7167">
            <w:pPr>
              <w:rPr>
                <w:sz w:val="24"/>
                <w:szCs w:val="24"/>
              </w:rPr>
            </w:pPr>
            <w:hyperlink r:id="rId25" w:history="1">
              <w:r w:rsidR="0061747B" w:rsidRPr="00FD0A3B">
                <w:rPr>
                  <w:rStyle w:val="ad"/>
                  <w:sz w:val="24"/>
                  <w:szCs w:val="24"/>
                </w:rPr>
                <w:t>https://vk.com/wall-206315297_1280?ysclid=mecwsiy8ue530171143</w:t>
              </w:r>
            </w:hyperlink>
          </w:p>
        </w:tc>
      </w:tr>
      <w:tr w:rsidR="001A7167" w:rsidTr="00130443">
        <w:trPr>
          <w:trHeight w:val="312"/>
        </w:trPr>
        <w:tc>
          <w:tcPr>
            <w:tcW w:w="2835" w:type="dxa"/>
          </w:tcPr>
          <w:p w:rsidR="001A7167" w:rsidRPr="007269AF" w:rsidRDefault="001A7167" w:rsidP="007269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1A7167" w:rsidRPr="001A7167" w:rsidRDefault="00083AA0" w:rsidP="001F05AE">
            <w:pPr>
              <w:jc w:val="center"/>
              <w:rPr>
                <w:sz w:val="24"/>
                <w:szCs w:val="24"/>
              </w:rPr>
            </w:pPr>
            <w:r w:rsidRPr="00083AA0">
              <w:rPr>
                <w:sz w:val="24"/>
                <w:szCs w:val="24"/>
              </w:rPr>
              <w:t>региональный</w:t>
            </w:r>
          </w:p>
        </w:tc>
        <w:tc>
          <w:tcPr>
            <w:tcW w:w="5244" w:type="dxa"/>
          </w:tcPr>
          <w:p w:rsidR="001A7167" w:rsidRPr="00FD0A3B" w:rsidRDefault="00083AA0" w:rsidP="00A35D1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FD0A3B">
              <w:rPr>
                <w:rFonts w:eastAsiaTheme="minorHAnsi"/>
                <w:sz w:val="24"/>
                <w:szCs w:val="24"/>
                <w:lang w:eastAsia="en-US"/>
              </w:rPr>
              <w:t>Городское методическое объединение  специалистов ранней помощи</w:t>
            </w:r>
            <w:r w:rsidR="00A35D17">
              <w:rPr>
                <w:rFonts w:eastAsiaTheme="minorHAnsi"/>
                <w:sz w:val="24"/>
                <w:szCs w:val="24"/>
                <w:lang w:eastAsia="en-US"/>
              </w:rPr>
              <w:t>. «</w:t>
            </w:r>
            <w:r w:rsidR="00A35D17" w:rsidRPr="00A35D17">
              <w:rPr>
                <w:rFonts w:eastAsiaTheme="minorHAnsi"/>
                <w:sz w:val="24"/>
                <w:szCs w:val="24"/>
                <w:lang w:eastAsia="en-US"/>
              </w:rPr>
              <w:t>Формирование и развитие междисциплинарной команды Службы ранней помощи. Результаты десятилетнего опыта развития Службы ранней помощи ГБДОУ детский сад№6 комбинированного вида Выборгского района Санкт-Петербурга. (Выездное заседание).</w:t>
            </w:r>
          </w:p>
        </w:tc>
        <w:tc>
          <w:tcPr>
            <w:tcW w:w="3480" w:type="dxa"/>
          </w:tcPr>
          <w:p w:rsidR="001A7167" w:rsidRPr="00FD0A3B" w:rsidRDefault="001A7167" w:rsidP="001A7167">
            <w:pPr>
              <w:rPr>
                <w:sz w:val="24"/>
                <w:szCs w:val="24"/>
              </w:rPr>
            </w:pPr>
          </w:p>
        </w:tc>
      </w:tr>
    </w:tbl>
    <w:p w:rsidR="00304F71" w:rsidRDefault="00304F71" w:rsidP="00304F71">
      <w:pPr>
        <w:rPr>
          <w:sz w:val="24"/>
          <w:szCs w:val="24"/>
        </w:rPr>
      </w:pPr>
    </w:p>
    <w:p w:rsidR="00304F71" w:rsidRDefault="00304F71" w:rsidP="00304F71">
      <w:pPr>
        <w:rPr>
          <w:sz w:val="24"/>
          <w:szCs w:val="24"/>
        </w:rPr>
      </w:pPr>
      <w:r>
        <w:rPr>
          <w:sz w:val="24"/>
          <w:szCs w:val="24"/>
        </w:rPr>
        <w:t xml:space="preserve">4. Информационное освещение работы инновационной площадки </w:t>
      </w:r>
    </w:p>
    <w:tbl>
      <w:tblPr>
        <w:tblStyle w:val="a4"/>
        <w:tblW w:w="14175" w:type="dxa"/>
        <w:tblInd w:w="108" w:type="dxa"/>
        <w:tblLook w:val="04A0" w:firstRow="1" w:lastRow="0" w:firstColumn="1" w:lastColumn="0" w:noHBand="0" w:noVBand="1"/>
      </w:tblPr>
      <w:tblGrid>
        <w:gridCol w:w="2705"/>
        <w:gridCol w:w="3122"/>
        <w:gridCol w:w="8348"/>
      </w:tblGrid>
      <w:tr w:rsidR="00304F71" w:rsidTr="006369A8">
        <w:trPr>
          <w:trHeight w:val="510"/>
        </w:trPr>
        <w:tc>
          <w:tcPr>
            <w:tcW w:w="2705" w:type="dxa"/>
            <w:vAlign w:val="center"/>
          </w:tcPr>
          <w:p w:rsidR="00304F71" w:rsidRPr="009E5767" w:rsidRDefault="00304F71" w:rsidP="006369A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Краткое наименование О</w:t>
            </w:r>
            <w:r w:rsidR="00944F89">
              <w:rPr>
                <w:bCs/>
                <w:sz w:val="24"/>
                <w:szCs w:val="24"/>
              </w:rPr>
              <w:t>У</w:t>
            </w:r>
          </w:p>
        </w:tc>
        <w:tc>
          <w:tcPr>
            <w:tcW w:w="3122" w:type="dxa"/>
            <w:vAlign w:val="center"/>
          </w:tcPr>
          <w:p w:rsidR="00304F71" w:rsidRDefault="00304F71" w:rsidP="006369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публикации</w:t>
            </w:r>
          </w:p>
        </w:tc>
        <w:tc>
          <w:tcPr>
            <w:tcW w:w="8348" w:type="dxa"/>
            <w:vAlign w:val="center"/>
          </w:tcPr>
          <w:p w:rsidR="00304F71" w:rsidRDefault="00304F71" w:rsidP="006369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Ссылка</w:t>
            </w:r>
            <w:r w:rsidRPr="00141E4D">
              <w:rPr>
                <w:sz w:val="24"/>
                <w:szCs w:val="24"/>
              </w:rPr>
              <w:t xml:space="preserve"> на</w:t>
            </w:r>
            <w:r>
              <w:rPr>
                <w:sz w:val="24"/>
                <w:szCs w:val="24"/>
              </w:rPr>
              <w:t xml:space="preserve"> публикацию в сети «Интернет»</w:t>
            </w:r>
          </w:p>
        </w:tc>
      </w:tr>
      <w:tr w:rsidR="00A35D17" w:rsidTr="00A35D17">
        <w:trPr>
          <w:trHeight w:val="315"/>
        </w:trPr>
        <w:tc>
          <w:tcPr>
            <w:tcW w:w="2705" w:type="dxa"/>
          </w:tcPr>
          <w:p w:rsidR="00A35D17" w:rsidRPr="007269AF" w:rsidRDefault="00A35D17" w:rsidP="007269AF">
            <w:pPr>
              <w:pStyle w:val="a9"/>
              <w:ind w:left="0"/>
              <w:jc w:val="center"/>
              <w:rPr>
                <w:bCs/>
              </w:rPr>
            </w:pPr>
            <w:r w:rsidRPr="007269AF">
              <w:rPr>
                <w:bCs/>
              </w:rPr>
              <w:t>ГБДОУ №41</w:t>
            </w:r>
          </w:p>
          <w:p w:rsidR="00A35D17" w:rsidRDefault="00A35D17" w:rsidP="007269AF">
            <w:pPr>
              <w:jc w:val="center"/>
              <w:rPr>
                <w:sz w:val="24"/>
                <w:szCs w:val="24"/>
              </w:rPr>
            </w:pPr>
            <w:r w:rsidRPr="007269AF">
              <w:rPr>
                <w:bCs/>
                <w:sz w:val="24"/>
                <w:szCs w:val="24"/>
              </w:rPr>
              <w:t xml:space="preserve">«Центр интегративного </w:t>
            </w:r>
            <w:r w:rsidRPr="007269AF">
              <w:rPr>
                <w:bCs/>
                <w:sz w:val="24"/>
                <w:szCs w:val="24"/>
              </w:rPr>
              <w:lastRenderedPageBreak/>
              <w:t>воспитания»</w:t>
            </w:r>
          </w:p>
        </w:tc>
        <w:tc>
          <w:tcPr>
            <w:tcW w:w="3122" w:type="dxa"/>
          </w:tcPr>
          <w:p w:rsidR="00A35D17" w:rsidRDefault="00A35D17" w:rsidP="001A71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Реестр публикаций не ведётся.</w:t>
            </w:r>
          </w:p>
          <w:p w:rsidR="00A35D17" w:rsidRDefault="00A35D17" w:rsidP="00A35D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:</w:t>
            </w:r>
            <w:bookmarkStart w:id="0" w:name="_GoBack"/>
            <w:bookmarkEnd w:id="0"/>
          </w:p>
        </w:tc>
        <w:tc>
          <w:tcPr>
            <w:tcW w:w="8348" w:type="dxa"/>
          </w:tcPr>
          <w:p w:rsidR="00A35D17" w:rsidRDefault="00A35D17" w:rsidP="001A71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Группы в социальной сети </w:t>
            </w:r>
            <w:proofErr w:type="spellStart"/>
            <w:r>
              <w:rPr>
                <w:sz w:val="24"/>
                <w:szCs w:val="24"/>
              </w:rPr>
              <w:t>ВКонтакте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A35D17" w:rsidRDefault="00A35D17" w:rsidP="001A71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«Служба ранней помощи ГБДОУ №41» </w:t>
            </w:r>
            <w:hyperlink r:id="rId26" w:history="1">
              <w:r w:rsidRPr="00D8399C">
                <w:rPr>
                  <w:rStyle w:val="ad"/>
                  <w:sz w:val="24"/>
                  <w:szCs w:val="24"/>
                </w:rPr>
                <w:t>https://vk.com/public30056610?ysclid=mecpeqv8y4761369937</w:t>
              </w:r>
            </w:hyperlink>
          </w:p>
          <w:p w:rsidR="00A35D17" w:rsidRDefault="00A35D17" w:rsidP="001A7167">
            <w:pPr>
              <w:rPr>
                <w:sz w:val="24"/>
                <w:szCs w:val="24"/>
              </w:rPr>
            </w:pPr>
          </w:p>
          <w:p w:rsidR="00A35D17" w:rsidRDefault="00A35D17" w:rsidP="001A71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«Службы ранней помощи Санкт-Петербурга» </w:t>
            </w:r>
            <w:r w:rsidRPr="007C1D3D">
              <w:rPr>
                <w:i/>
                <w:sz w:val="24"/>
                <w:szCs w:val="24"/>
              </w:rPr>
              <w:t xml:space="preserve">для специалистов </w:t>
            </w:r>
            <w:proofErr w:type="gramStart"/>
            <w:r w:rsidRPr="007C1D3D">
              <w:rPr>
                <w:i/>
                <w:sz w:val="24"/>
                <w:szCs w:val="24"/>
              </w:rPr>
              <w:t>служб ранней помощи системы образования Санкт-Петербург</w:t>
            </w:r>
            <w:r>
              <w:rPr>
                <w:sz w:val="24"/>
                <w:szCs w:val="24"/>
              </w:rPr>
              <w:t>а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hyperlink r:id="rId27" w:history="1">
              <w:r w:rsidRPr="00627285">
                <w:rPr>
                  <w:rStyle w:val="ad"/>
                  <w:sz w:val="24"/>
                  <w:szCs w:val="24"/>
                </w:rPr>
                <w:t>https://m.vk.com/club219079738</w:t>
              </w:r>
            </w:hyperlink>
          </w:p>
        </w:tc>
      </w:tr>
    </w:tbl>
    <w:p w:rsidR="00304F71" w:rsidRDefault="00304F71" w:rsidP="00304F71">
      <w:pPr>
        <w:rPr>
          <w:sz w:val="24"/>
          <w:szCs w:val="24"/>
        </w:rPr>
      </w:pPr>
    </w:p>
    <w:p w:rsidR="005D5D7D" w:rsidRDefault="005D5D7D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304F71" w:rsidRPr="009E5767" w:rsidRDefault="00304F71" w:rsidP="00304F71">
      <w:pPr>
        <w:jc w:val="right"/>
        <w:rPr>
          <w:sz w:val="24"/>
          <w:szCs w:val="24"/>
        </w:rPr>
      </w:pPr>
      <w:r w:rsidRPr="009E5767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2</w:t>
      </w:r>
    </w:p>
    <w:p w:rsidR="00304F71" w:rsidRDefault="00304F71" w:rsidP="00304F71">
      <w:pPr>
        <w:rPr>
          <w:bCs/>
          <w:sz w:val="24"/>
          <w:szCs w:val="24"/>
        </w:rPr>
      </w:pPr>
    </w:p>
    <w:p w:rsidR="00304F71" w:rsidRDefault="00304F71" w:rsidP="00304F71">
      <w:pPr>
        <w:jc w:val="center"/>
        <w:rPr>
          <w:b/>
          <w:bCs/>
          <w:sz w:val="24"/>
          <w:szCs w:val="24"/>
        </w:rPr>
      </w:pPr>
      <w:r w:rsidRPr="004715CA">
        <w:rPr>
          <w:b/>
          <w:bCs/>
          <w:sz w:val="24"/>
          <w:szCs w:val="24"/>
        </w:rPr>
        <w:t xml:space="preserve">Информация </w:t>
      </w:r>
    </w:p>
    <w:p w:rsidR="00304F71" w:rsidRDefault="00304F71" w:rsidP="00304F7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 </w:t>
      </w:r>
      <w:r w:rsidRPr="00E43D83">
        <w:rPr>
          <w:b/>
          <w:bCs/>
          <w:sz w:val="24"/>
          <w:szCs w:val="24"/>
        </w:rPr>
        <w:t>деятельности образовательных учреждений</w:t>
      </w:r>
      <w:r>
        <w:rPr>
          <w:b/>
          <w:bCs/>
          <w:sz w:val="24"/>
          <w:szCs w:val="24"/>
        </w:rPr>
        <w:t xml:space="preserve">, завершивших работу в статусе </w:t>
      </w:r>
    </w:p>
    <w:p w:rsidR="00304F71" w:rsidRPr="00E43D83" w:rsidRDefault="00304F71" w:rsidP="00304F7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федеральных (региональных) инновационных площадок </w:t>
      </w:r>
    </w:p>
    <w:p w:rsidR="00304F71" w:rsidRPr="00C93419" w:rsidRDefault="00304F71" w:rsidP="00304F71">
      <w:pPr>
        <w:jc w:val="center"/>
        <w:rPr>
          <w:b/>
          <w:bCs/>
          <w:sz w:val="24"/>
          <w:szCs w:val="24"/>
        </w:rPr>
      </w:pPr>
      <w:r w:rsidRPr="00C93419">
        <w:rPr>
          <w:b/>
          <w:bCs/>
          <w:sz w:val="24"/>
          <w:szCs w:val="24"/>
        </w:rPr>
        <w:t>в 2021-2022, 2022-2023, 2023-2024 учебных годах</w:t>
      </w:r>
    </w:p>
    <w:p w:rsidR="00D87299" w:rsidRPr="00132051" w:rsidRDefault="00D87299" w:rsidP="00D87299">
      <w:pPr>
        <w:ind w:right="-30"/>
        <w:jc w:val="center"/>
        <w:rPr>
          <w:b/>
          <w:bCs/>
          <w:sz w:val="24"/>
          <w:szCs w:val="24"/>
          <w:u w:val="single"/>
        </w:rPr>
      </w:pPr>
      <w:r w:rsidRPr="00132051">
        <w:rPr>
          <w:b/>
          <w:bCs/>
          <w:sz w:val="24"/>
          <w:szCs w:val="24"/>
          <w:u w:val="single"/>
        </w:rPr>
        <w:t xml:space="preserve">Государственное бюджетное дошкольное образовательное учреждение детский сад №41 комбинированного вида </w:t>
      </w:r>
    </w:p>
    <w:p w:rsidR="00D87299" w:rsidRDefault="00D87299" w:rsidP="00D87299">
      <w:pPr>
        <w:ind w:right="-30"/>
        <w:jc w:val="center"/>
        <w:rPr>
          <w:b/>
          <w:bCs/>
          <w:sz w:val="24"/>
          <w:szCs w:val="24"/>
          <w:u w:val="single"/>
        </w:rPr>
      </w:pPr>
      <w:r w:rsidRPr="00132051">
        <w:rPr>
          <w:b/>
          <w:bCs/>
          <w:sz w:val="24"/>
          <w:szCs w:val="24"/>
          <w:u w:val="single"/>
        </w:rPr>
        <w:t xml:space="preserve">Центрального района Санкт-Петербурга «Центр интегративного </w:t>
      </w:r>
      <w:proofErr w:type="spellStart"/>
      <w:r w:rsidRPr="00132051">
        <w:rPr>
          <w:b/>
          <w:bCs/>
          <w:sz w:val="24"/>
          <w:szCs w:val="24"/>
          <w:u w:val="single"/>
        </w:rPr>
        <w:t>воспитагния</w:t>
      </w:r>
      <w:proofErr w:type="spellEnd"/>
      <w:r w:rsidRPr="00132051">
        <w:rPr>
          <w:b/>
          <w:bCs/>
          <w:sz w:val="24"/>
          <w:szCs w:val="24"/>
          <w:u w:val="single"/>
        </w:rPr>
        <w:t>»</w:t>
      </w:r>
    </w:p>
    <w:p w:rsidR="00D87299" w:rsidRPr="00D87299" w:rsidRDefault="00D87299" w:rsidP="00D87299">
      <w:pPr>
        <w:ind w:right="-30"/>
        <w:jc w:val="center"/>
        <w:rPr>
          <w:bCs/>
          <w:sz w:val="24"/>
          <w:szCs w:val="24"/>
        </w:rPr>
      </w:pPr>
    </w:p>
    <w:p w:rsidR="00304F71" w:rsidRDefault="00304F71" w:rsidP="00304F71">
      <w:pPr>
        <w:jc w:val="both"/>
        <w:rPr>
          <w:sz w:val="24"/>
          <w:szCs w:val="24"/>
        </w:rPr>
      </w:pPr>
      <w:r>
        <w:rPr>
          <w:sz w:val="24"/>
          <w:szCs w:val="24"/>
        </w:rPr>
        <w:t>1. Востребованность разработанных в ходе реализации инновационного проекта (программы) продуктов инновационной деятельности</w:t>
      </w:r>
    </w:p>
    <w:tbl>
      <w:tblPr>
        <w:tblStyle w:val="a4"/>
        <w:tblW w:w="14175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2060"/>
        <w:gridCol w:w="2335"/>
        <w:gridCol w:w="2976"/>
        <w:gridCol w:w="2694"/>
        <w:gridCol w:w="1984"/>
        <w:gridCol w:w="2126"/>
      </w:tblGrid>
      <w:tr w:rsidR="00304F71" w:rsidRPr="009E5767" w:rsidTr="002C16C9">
        <w:trPr>
          <w:trHeight w:val="1389"/>
        </w:trPr>
        <w:tc>
          <w:tcPr>
            <w:tcW w:w="2060" w:type="dxa"/>
          </w:tcPr>
          <w:p w:rsidR="00304F71" w:rsidRPr="009E5767" w:rsidRDefault="00304F71" w:rsidP="001A716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Наименование ОУ</w:t>
            </w:r>
            <w:r>
              <w:rPr>
                <w:bCs/>
                <w:sz w:val="24"/>
                <w:szCs w:val="24"/>
              </w:rPr>
              <w:br/>
            </w:r>
          </w:p>
        </w:tc>
        <w:tc>
          <w:tcPr>
            <w:tcW w:w="2335" w:type="dxa"/>
          </w:tcPr>
          <w:p w:rsidR="00304F71" w:rsidRDefault="00304F71" w:rsidP="001A7167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Наименование продукта </w:t>
            </w:r>
            <w:r>
              <w:rPr>
                <w:sz w:val="24"/>
                <w:szCs w:val="24"/>
              </w:rPr>
              <w:t>инновационной деятельности</w:t>
            </w:r>
          </w:p>
          <w:p w:rsidR="00304F71" w:rsidRDefault="00304F71" w:rsidP="001A7167">
            <w:pPr>
              <w:jc w:val="both"/>
              <w:rPr>
                <w:sz w:val="24"/>
                <w:szCs w:val="24"/>
              </w:rPr>
            </w:pPr>
          </w:p>
          <w:p w:rsidR="00304F71" w:rsidRPr="009E5767" w:rsidRDefault="00304F71" w:rsidP="001A716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976" w:type="dxa"/>
          </w:tcPr>
          <w:p w:rsidR="00304F71" w:rsidRDefault="00304F71" w:rsidP="001A716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Наименование организаций, внедривших продукт(ы) </w:t>
            </w:r>
            <w:r w:rsidRPr="00E01F69">
              <w:rPr>
                <w:bCs/>
                <w:sz w:val="24"/>
                <w:szCs w:val="24"/>
              </w:rPr>
              <w:t>инновационной деятельности</w:t>
            </w:r>
            <w:r>
              <w:rPr>
                <w:bCs/>
                <w:sz w:val="24"/>
                <w:szCs w:val="24"/>
              </w:rPr>
              <w:t xml:space="preserve"> </w:t>
            </w:r>
          </w:p>
          <w:p w:rsidR="00304F71" w:rsidRDefault="00304F71" w:rsidP="001A716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деятельность ОУ</w:t>
            </w:r>
          </w:p>
        </w:tc>
        <w:tc>
          <w:tcPr>
            <w:tcW w:w="2694" w:type="dxa"/>
          </w:tcPr>
          <w:p w:rsidR="00304F71" w:rsidRDefault="00304F71" w:rsidP="001A716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Форма и реквизиты документа, подтверждающего факт внедрения </w:t>
            </w:r>
          </w:p>
          <w:p w:rsidR="00304F71" w:rsidRPr="00C93419" w:rsidRDefault="00304F71" w:rsidP="001A7167">
            <w:pPr>
              <w:jc w:val="center"/>
              <w:rPr>
                <w:bCs/>
                <w:i/>
              </w:rPr>
            </w:pPr>
            <w:r w:rsidRPr="00C93419">
              <w:rPr>
                <w:bCs/>
                <w:i/>
              </w:rPr>
              <w:t>(договор, приказ, акт внедрения, сертификат, договор о сотрудничестве и т.д.)</w:t>
            </w:r>
          </w:p>
        </w:tc>
        <w:tc>
          <w:tcPr>
            <w:tcW w:w="1984" w:type="dxa"/>
          </w:tcPr>
          <w:p w:rsidR="00304F71" w:rsidRDefault="00304F71" w:rsidP="001A716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Ссылка на документ(ы), подтверждающие факт внедрения</w:t>
            </w:r>
          </w:p>
        </w:tc>
        <w:tc>
          <w:tcPr>
            <w:tcW w:w="2126" w:type="dxa"/>
          </w:tcPr>
          <w:p w:rsidR="00304F71" w:rsidRDefault="00304F71" w:rsidP="001A7167">
            <w:pPr>
              <w:jc w:val="center"/>
              <w:rPr>
                <w:bCs/>
                <w:sz w:val="24"/>
                <w:szCs w:val="24"/>
              </w:rPr>
            </w:pPr>
            <w:r w:rsidRPr="00012237">
              <w:rPr>
                <w:bCs/>
                <w:sz w:val="24"/>
                <w:szCs w:val="24"/>
              </w:rPr>
              <w:t>Эффективность внедрения</w:t>
            </w:r>
          </w:p>
          <w:p w:rsidR="00304F71" w:rsidRPr="00C93419" w:rsidRDefault="00304F71" w:rsidP="001A7167">
            <w:pPr>
              <w:jc w:val="center"/>
              <w:rPr>
                <w:bCs/>
                <w:i/>
                <w:sz w:val="24"/>
                <w:szCs w:val="24"/>
              </w:rPr>
            </w:pPr>
            <w:r w:rsidRPr="00C93419">
              <w:rPr>
                <w:i/>
              </w:rPr>
              <w:t>(количественные показатели: % роста успеваемости, экономия ресурсов и т.д.)</w:t>
            </w:r>
          </w:p>
        </w:tc>
      </w:tr>
      <w:tr w:rsidR="00304F71" w:rsidRPr="00F56D65" w:rsidTr="002C16C9">
        <w:trPr>
          <w:trHeight w:val="319"/>
        </w:trPr>
        <w:tc>
          <w:tcPr>
            <w:tcW w:w="2060" w:type="dxa"/>
          </w:tcPr>
          <w:p w:rsidR="00FD0A3B" w:rsidRPr="00FD0A3B" w:rsidRDefault="00FD0A3B" w:rsidP="00FD0A3B">
            <w:pPr>
              <w:jc w:val="center"/>
              <w:rPr>
                <w:bCs/>
                <w:sz w:val="24"/>
                <w:szCs w:val="24"/>
              </w:rPr>
            </w:pPr>
            <w:r w:rsidRPr="00FD0A3B">
              <w:rPr>
                <w:bCs/>
                <w:sz w:val="24"/>
                <w:szCs w:val="24"/>
              </w:rPr>
              <w:t xml:space="preserve">ГБДОУ №41 </w:t>
            </w:r>
          </w:p>
          <w:p w:rsidR="00304F71" w:rsidRPr="00F56D65" w:rsidRDefault="00FD0A3B" w:rsidP="00FD0A3B">
            <w:pPr>
              <w:jc w:val="center"/>
              <w:rPr>
                <w:bCs/>
                <w:sz w:val="24"/>
                <w:szCs w:val="24"/>
              </w:rPr>
            </w:pPr>
            <w:r w:rsidRPr="00FD0A3B">
              <w:rPr>
                <w:bCs/>
                <w:sz w:val="24"/>
                <w:szCs w:val="24"/>
              </w:rPr>
              <w:t>«Центр интегративного воспитания»</w:t>
            </w:r>
          </w:p>
        </w:tc>
        <w:tc>
          <w:tcPr>
            <w:tcW w:w="2335" w:type="dxa"/>
          </w:tcPr>
          <w:p w:rsidR="00304F71" w:rsidRPr="00F56D65" w:rsidRDefault="003610A1" w:rsidP="001A7167">
            <w:pPr>
              <w:rPr>
                <w:bCs/>
                <w:sz w:val="24"/>
                <w:szCs w:val="24"/>
              </w:rPr>
            </w:pPr>
            <w:r w:rsidRPr="003610A1">
              <w:rPr>
                <w:bCs/>
                <w:sz w:val="24"/>
                <w:szCs w:val="24"/>
              </w:rPr>
              <w:t xml:space="preserve">Программа диссеминации инновации (инновационного продукта) «Развитие системы оказания ранней коррекционно-развивающей помощи детям-инвалидам и детям с ограниченными возможностями здоровья, а также риском их </w:t>
            </w:r>
            <w:r w:rsidRPr="003610A1">
              <w:rPr>
                <w:bCs/>
                <w:sz w:val="24"/>
                <w:szCs w:val="24"/>
              </w:rPr>
              <w:lastRenderedPageBreak/>
              <w:t>возникновения»</w:t>
            </w:r>
          </w:p>
        </w:tc>
        <w:tc>
          <w:tcPr>
            <w:tcW w:w="2976" w:type="dxa"/>
          </w:tcPr>
          <w:p w:rsidR="00BC3806" w:rsidRDefault="003610A1" w:rsidP="001A7167">
            <w:pPr>
              <w:rPr>
                <w:bCs/>
                <w:sz w:val="24"/>
                <w:szCs w:val="24"/>
              </w:rPr>
            </w:pPr>
            <w:r w:rsidRPr="003610A1">
              <w:rPr>
                <w:bCs/>
                <w:sz w:val="24"/>
                <w:szCs w:val="24"/>
              </w:rPr>
              <w:lastRenderedPageBreak/>
              <w:t>ГБДОУ детский сад №3 "Андрейка"  Василеостровского района</w:t>
            </w:r>
          </w:p>
          <w:p w:rsidR="00304F71" w:rsidRDefault="00BC3806" w:rsidP="001A7167">
            <w:pPr>
              <w:rPr>
                <w:bCs/>
                <w:sz w:val="24"/>
                <w:szCs w:val="24"/>
              </w:rPr>
            </w:pPr>
            <w:r w:rsidRPr="00BC3806">
              <w:rPr>
                <w:bCs/>
                <w:sz w:val="24"/>
                <w:szCs w:val="24"/>
              </w:rPr>
              <w:t>ГБДОУ детский сад № 8 Василеостровского района</w:t>
            </w:r>
          </w:p>
          <w:p w:rsidR="00BC3806" w:rsidRDefault="00BC3806" w:rsidP="001A7167">
            <w:pPr>
              <w:rPr>
                <w:bCs/>
                <w:sz w:val="24"/>
                <w:szCs w:val="24"/>
              </w:rPr>
            </w:pPr>
            <w:r w:rsidRPr="00BC3806">
              <w:rPr>
                <w:bCs/>
                <w:sz w:val="24"/>
                <w:szCs w:val="24"/>
              </w:rPr>
              <w:t xml:space="preserve">ГБДОУ детский сад № </w:t>
            </w:r>
            <w:r>
              <w:rPr>
                <w:bCs/>
                <w:sz w:val="24"/>
                <w:szCs w:val="24"/>
              </w:rPr>
              <w:t>19</w:t>
            </w:r>
            <w:r w:rsidRPr="00BC3806">
              <w:rPr>
                <w:bCs/>
                <w:sz w:val="24"/>
                <w:szCs w:val="24"/>
              </w:rPr>
              <w:t xml:space="preserve"> Василеостровского района</w:t>
            </w:r>
          </w:p>
          <w:p w:rsidR="00BC3806" w:rsidRDefault="00BC3806" w:rsidP="001A7167">
            <w:pPr>
              <w:rPr>
                <w:bCs/>
                <w:sz w:val="24"/>
                <w:szCs w:val="24"/>
              </w:rPr>
            </w:pPr>
            <w:r w:rsidRPr="00BC3806">
              <w:rPr>
                <w:bCs/>
                <w:sz w:val="24"/>
                <w:szCs w:val="24"/>
              </w:rPr>
              <w:t xml:space="preserve">ГБДОУ детский сад № </w:t>
            </w:r>
            <w:r>
              <w:rPr>
                <w:bCs/>
                <w:sz w:val="24"/>
                <w:szCs w:val="24"/>
              </w:rPr>
              <w:t>29</w:t>
            </w:r>
            <w:r w:rsidRPr="00BC3806">
              <w:rPr>
                <w:bCs/>
                <w:sz w:val="24"/>
                <w:szCs w:val="24"/>
              </w:rPr>
              <w:t xml:space="preserve"> Василеостровского района</w:t>
            </w:r>
          </w:p>
          <w:p w:rsidR="00BC3806" w:rsidRDefault="00BC3806" w:rsidP="00BC3806">
            <w:pPr>
              <w:rPr>
                <w:bCs/>
                <w:sz w:val="24"/>
                <w:szCs w:val="24"/>
              </w:rPr>
            </w:pPr>
            <w:r w:rsidRPr="00BC3806">
              <w:rPr>
                <w:bCs/>
                <w:sz w:val="24"/>
                <w:szCs w:val="24"/>
              </w:rPr>
              <w:t>ГБДОУ №</w:t>
            </w:r>
            <w:r>
              <w:rPr>
                <w:bCs/>
                <w:sz w:val="24"/>
                <w:szCs w:val="24"/>
              </w:rPr>
              <w:t>6</w:t>
            </w:r>
            <w:r w:rsidRPr="00BC3806">
              <w:rPr>
                <w:bCs/>
                <w:sz w:val="24"/>
                <w:szCs w:val="24"/>
              </w:rPr>
              <w:t xml:space="preserve"> Выборгского района</w:t>
            </w:r>
          </w:p>
          <w:p w:rsidR="00BC3806" w:rsidRDefault="00BC3806" w:rsidP="001A7167">
            <w:pPr>
              <w:rPr>
                <w:bCs/>
                <w:sz w:val="24"/>
                <w:szCs w:val="24"/>
              </w:rPr>
            </w:pPr>
            <w:r w:rsidRPr="00BC3806">
              <w:rPr>
                <w:bCs/>
                <w:sz w:val="24"/>
                <w:szCs w:val="24"/>
              </w:rPr>
              <w:t>ГБДОУ №13 Выборгского района</w:t>
            </w:r>
          </w:p>
          <w:p w:rsidR="00BC3806" w:rsidRDefault="00BC3806" w:rsidP="001A7167">
            <w:pPr>
              <w:rPr>
                <w:bCs/>
                <w:sz w:val="24"/>
                <w:szCs w:val="24"/>
              </w:rPr>
            </w:pPr>
            <w:r w:rsidRPr="00BC3806">
              <w:rPr>
                <w:bCs/>
                <w:sz w:val="24"/>
                <w:szCs w:val="24"/>
              </w:rPr>
              <w:t xml:space="preserve">ГБДОУ детский сад № 15 Выборгского района </w:t>
            </w:r>
            <w:r w:rsidRPr="00BC3806">
              <w:rPr>
                <w:bCs/>
                <w:sz w:val="24"/>
                <w:szCs w:val="24"/>
              </w:rPr>
              <w:lastRenderedPageBreak/>
              <w:t>Санкт-Петербурга</w:t>
            </w:r>
          </w:p>
          <w:p w:rsidR="00321FD8" w:rsidRDefault="00321FD8" w:rsidP="001A7167">
            <w:pPr>
              <w:rPr>
                <w:bCs/>
                <w:sz w:val="24"/>
                <w:szCs w:val="24"/>
              </w:rPr>
            </w:pPr>
            <w:r w:rsidRPr="00321FD8">
              <w:rPr>
                <w:bCs/>
                <w:sz w:val="24"/>
                <w:szCs w:val="24"/>
              </w:rPr>
              <w:t>ГБДОУ №</w:t>
            </w:r>
            <w:r>
              <w:rPr>
                <w:bCs/>
                <w:sz w:val="24"/>
                <w:szCs w:val="24"/>
              </w:rPr>
              <w:t>9</w:t>
            </w:r>
            <w:r w:rsidRPr="00321FD8">
              <w:rPr>
                <w:bCs/>
                <w:sz w:val="24"/>
                <w:szCs w:val="24"/>
              </w:rPr>
              <w:t>3 Выборгского района</w:t>
            </w:r>
          </w:p>
          <w:p w:rsidR="00BC3806" w:rsidRDefault="00BC3806" w:rsidP="001A7167">
            <w:pPr>
              <w:rPr>
                <w:bCs/>
                <w:sz w:val="24"/>
                <w:szCs w:val="24"/>
              </w:rPr>
            </w:pPr>
            <w:r w:rsidRPr="00BC3806">
              <w:rPr>
                <w:bCs/>
                <w:sz w:val="24"/>
                <w:szCs w:val="24"/>
              </w:rPr>
              <w:t>ГБДОУ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BC3806">
              <w:rPr>
                <w:bCs/>
                <w:sz w:val="24"/>
                <w:szCs w:val="24"/>
              </w:rPr>
              <w:t>детский сад №41 Кировского района</w:t>
            </w:r>
          </w:p>
          <w:p w:rsidR="00BC3806" w:rsidRDefault="00BC3806" w:rsidP="001A7167">
            <w:pPr>
              <w:rPr>
                <w:bCs/>
                <w:sz w:val="24"/>
                <w:szCs w:val="24"/>
              </w:rPr>
            </w:pPr>
            <w:r w:rsidRPr="00BC3806">
              <w:rPr>
                <w:bCs/>
                <w:sz w:val="24"/>
                <w:szCs w:val="24"/>
              </w:rPr>
              <w:t>ГБДОУ №74 Выборгского района</w:t>
            </w:r>
          </w:p>
          <w:p w:rsidR="00BC3806" w:rsidRDefault="00BC3806" w:rsidP="001A7167">
            <w:pPr>
              <w:rPr>
                <w:bCs/>
                <w:sz w:val="24"/>
                <w:szCs w:val="24"/>
              </w:rPr>
            </w:pPr>
            <w:r w:rsidRPr="00BC3806">
              <w:rPr>
                <w:bCs/>
                <w:sz w:val="24"/>
                <w:szCs w:val="24"/>
              </w:rPr>
              <w:t xml:space="preserve">ГБДОУ </w:t>
            </w:r>
            <w:proofErr w:type="gramStart"/>
            <w:r w:rsidRPr="00BC3806">
              <w:rPr>
                <w:bCs/>
                <w:sz w:val="24"/>
                <w:szCs w:val="24"/>
              </w:rPr>
              <w:t>детский</w:t>
            </w:r>
            <w:proofErr w:type="gramEnd"/>
            <w:r w:rsidRPr="00BC3806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BC3806">
              <w:rPr>
                <w:bCs/>
                <w:sz w:val="24"/>
                <w:szCs w:val="24"/>
              </w:rPr>
              <w:t>са</w:t>
            </w:r>
            <w:proofErr w:type="spellEnd"/>
            <w:r w:rsidRPr="00BC3806">
              <w:rPr>
                <w:bCs/>
                <w:sz w:val="24"/>
                <w:szCs w:val="24"/>
              </w:rPr>
              <w:t xml:space="preserve"> №78 "Жемчужинка" Красносельского района Санкт-Петербурга</w:t>
            </w:r>
          </w:p>
          <w:p w:rsidR="00BC3806" w:rsidRDefault="00BC3806" w:rsidP="00BC3806">
            <w:pPr>
              <w:rPr>
                <w:bCs/>
                <w:sz w:val="24"/>
                <w:szCs w:val="24"/>
              </w:rPr>
            </w:pPr>
            <w:r w:rsidRPr="00BC3806">
              <w:rPr>
                <w:bCs/>
                <w:sz w:val="24"/>
                <w:szCs w:val="24"/>
              </w:rPr>
              <w:t>ГБДОУ №</w:t>
            </w:r>
            <w:r w:rsidR="00B165DC">
              <w:rPr>
                <w:bCs/>
                <w:sz w:val="24"/>
                <w:szCs w:val="24"/>
              </w:rPr>
              <w:t>10</w:t>
            </w:r>
            <w:r w:rsidRPr="00BC3806">
              <w:rPr>
                <w:bCs/>
                <w:sz w:val="24"/>
                <w:szCs w:val="24"/>
              </w:rPr>
              <w:t>3 Невского района</w:t>
            </w:r>
          </w:p>
          <w:p w:rsidR="00BC3806" w:rsidRDefault="00BC3806" w:rsidP="00BC380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ГБУ </w:t>
            </w:r>
            <w:proofErr w:type="gramStart"/>
            <w:r>
              <w:rPr>
                <w:bCs/>
                <w:sz w:val="24"/>
                <w:szCs w:val="24"/>
              </w:rPr>
              <w:t>ДО</w:t>
            </w:r>
            <w:proofErr w:type="gramEnd"/>
            <w:r w:rsidRPr="00BC3806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BC3806">
              <w:rPr>
                <w:bCs/>
                <w:sz w:val="24"/>
                <w:szCs w:val="24"/>
              </w:rPr>
              <w:t>Центр</w:t>
            </w:r>
            <w:proofErr w:type="gramEnd"/>
            <w:r w:rsidRPr="00BC3806">
              <w:rPr>
                <w:bCs/>
                <w:sz w:val="24"/>
                <w:szCs w:val="24"/>
              </w:rPr>
              <w:t xml:space="preserve"> психолого-педагогической, медицинской и социальной помощи </w:t>
            </w:r>
            <w:proofErr w:type="spellStart"/>
            <w:r w:rsidRPr="00BC3806">
              <w:rPr>
                <w:bCs/>
                <w:sz w:val="24"/>
                <w:szCs w:val="24"/>
              </w:rPr>
              <w:t>Колпинского</w:t>
            </w:r>
            <w:proofErr w:type="spellEnd"/>
            <w:r w:rsidRPr="00BC3806">
              <w:rPr>
                <w:bCs/>
                <w:sz w:val="24"/>
                <w:szCs w:val="24"/>
              </w:rPr>
              <w:t xml:space="preserve"> района</w:t>
            </w:r>
          </w:p>
          <w:p w:rsidR="00321FD8" w:rsidRDefault="00321FD8" w:rsidP="00BC3806">
            <w:pPr>
              <w:rPr>
                <w:bCs/>
                <w:sz w:val="24"/>
                <w:szCs w:val="24"/>
              </w:rPr>
            </w:pPr>
            <w:r w:rsidRPr="00321FD8">
              <w:rPr>
                <w:bCs/>
                <w:sz w:val="24"/>
                <w:szCs w:val="24"/>
              </w:rPr>
              <w:t>ГБДОУ №4</w:t>
            </w:r>
            <w:r>
              <w:rPr>
                <w:bCs/>
                <w:sz w:val="24"/>
                <w:szCs w:val="24"/>
              </w:rPr>
              <w:t>2</w:t>
            </w:r>
            <w:r w:rsidRPr="00321FD8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321FD8">
              <w:rPr>
                <w:bCs/>
                <w:sz w:val="24"/>
                <w:szCs w:val="24"/>
              </w:rPr>
              <w:t>Колпинского</w:t>
            </w:r>
            <w:proofErr w:type="spellEnd"/>
            <w:r w:rsidRPr="00321FD8">
              <w:rPr>
                <w:bCs/>
                <w:sz w:val="24"/>
                <w:szCs w:val="24"/>
              </w:rPr>
              <w:t xml:space="preserve"> района</w:t>
            </w:r>
          </w:p>
          <w:p w:rsidR="00BC3806" w:rsidRDefault="00BC3806" w:rsidP="00BC380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ГБДОУ №44 </w:t>
            </w:r>
            <w:proofErr w:type="spellStart"/>
            <w:r>
              <w:rPr>
                <w:bCs/>
                <w:sz w:val="24"/>
                <w:szCs w:val="24"/>
              </w:rPr>
              <w:t>Колпинского</w:t>
            </w:r>
            <w:proofErr w:type="spellEnd"/>
            <w:r>
              <w:rPr>
                <w:bCs/>
                <w:sz w:val="24"/>
                <w:szCs w:val="24"/>
              </w:rPr>
              <w:t xml:space="preserve"> района</w:t>
            </w:r>
          </w:p>
          <w:p w:rsidR="00BC3806" w:rsidRDefault="00BC3806" w:rsidP="00BC380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ГБДОУ №4 </w:t>
            </w:r>
            <w:proofErr w:type="spellStart"/>
            <w:r>
              <w:rPr>
                <w:bCs/>
                <w:sz w:val="24"/>
                <w:szCs w:val="24"/>
              </w:rPr>
              <w:t>Кронштадского</w:t>
            </w:r>
            <w:proofErr w:type="spellEnd"/>
            <w:r>
              <w:rPr>
                <w:bCs/>
                <w:sz w:val="24"/>
                <w:szCs w:val="24"/>
              </w:rPr>
              <w:t xml:space="preserve"> р-на</w:t>
            </w:r>
          </w:p>
          <w:p w:rsidR="00BC3806" w:rsidRDefault="00321FD8" w:rsidP="00321FD8">
            <w:pPr>
              <w:rPr>
                <w:bCs/>
                <w:sz w:val="24"/>
                <w:szCs w:val="24"/>
              </w:rPr>
            </w:pPr>
            <w:r w:rsidRPr="00321FD8">
              <w:rPr>
                <w:bCs/>
                <w:sz w:val="24"/>
                <w:szCs w:val="24"/>
              </w:rPr>
              <w:t>ГБДОУ №</w:t>
            </w:r>
            <w:r>
              <w:rPr>
                <w:bCs/>
                <w:sz w:val="24"/>
                <w:szCs w:val="24"/>
              </w:rPr>
              <w:t>24</w:t>
            </w:r>
            <w:r w:rsidRPr="00321FD8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Калининского</w:t>
            </w:r>
            <w:r w:rsidRPr="00321FD8">
              <w:rPr>
                <w:bCs/>
                <w:sz w:val="24"/>
                <w:szCs w:val="24"/>
              </w:rPr>
              <w:t xml:space="preserve"> района</w:t>
            </w:r>
          </w:p>
          <w:p w:rsidR="00321FD8" w:rsidRDefault="00321FD8" w:rsidP="00321FD8">
            <w:pPr>
              <w:rPr>
                <w:bCs/>
                <w:sz w:val="24"/>
                <w:szCs w:val="24"/>
              </w:rPr>
            </w:pPr>
            <w:r w:rsidRPr="00321FD8">
              <w:rPr>
                <w:bCs/>
                <w:sz w:val="24"/>
                <w:szCs w:val="24"/>
              </w:rPr>
              <w:t>ГБДОУ №</w:t>
            </w:r>
            <w:r>
              <w:rPr>
                <w:bCs/>
                <w:sz w:val="24"/>
                <w:szCs w:val="24"/>
              </w:rPr>
              <w:t>80</w:t>
            </w:r>
            <w:r w:rsidRPr="00321FD8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Невского</w:t>
            </w:r>
            <w:r w:rsidRPr="00321FD8">
              <w:rPr>
                <w:bCs/>
                <w:sz w:val="24"/>
                <w:szCs w:val="24"/>
              </w:rPr>
              <w:t xml:space="preserve"> района</w:t>
            </w:r>
          </w:p>
          <w:p w:rsidR="00321FD8" w:rsidRDefault="00321FD8" w:rsidP="00321FD8">
            <w:pPr>
              <w:rPr>
                <w:bCs/>
                <w:sz w:val="24"/>
                <w:szCs w:val="24"/>
              </w:rPr>
            </w:pPr>
            <w:r w:rsidRPr="00321FD8">
              <w:rPr>
                <w:bCs/>
                <w:sz w:val="24"/>
                <w:szCs w:val="24"/>
              </w:rPr>
              <w:t>ГБДОУ №</w:t>
            </w:r>
            <w:r>
              <w:rPr>
                <w:bCs/>
                <w:sz w:val="24"/>
                <w:szCs w:val="24"/>
              </w:rPr>
              <w:t>103</w:t>
            </w:r>
            <w:r w:rsidRPr="00321FD8">
              <w:rPr>
                <w:bCs/>
                <w:sz w:val="24"/>
                <w:szCs w:val="24"/>
              </w:rPr>
              <w:t>Невского района</w:t>
            </w:r>
          </w:p>
          <w:p w:rsidR="00321FD8" w:rsidRDefault="00321FD8" w:rsidP="00321FD8">
            <w:pPr>
              <w:rPr>
                <w:bCs/>
                <w:sz w:val="24"/>
                <w:szCs w:val="24"/>
              </w:rPr>
            </w:pPr>
            <w:r w:rsidRPr="00321FD8">
              <w:rPr>
                <w:bCs/>
                <w:sz w:val="24"/>
                <w:szCs w:val="24"/>
              </w:rPr>
              <w:t>ГБДОУ №</w:t>
            </w:r>
            <w:r>
              <w:rPr>
                <w:bCs/>
                <w:sz w:val="24"/>
                <w:szCs w:val="24"/>
              </w:rPr>
              <w:t>2</w:t>
            </w:r>
            <w:r w:rsidRPr="00321FD8"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Петродворцового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r w:rsidRPr="00321FD8">
              <w:rPr>
                <w:bCs/>
                <w:sz w:val="24"/>
                <w:szCs w:val="24"/>
              </w:rPr>
              <w:t>района</w:t>
            </w:r>
          </w:p>
          <w:p w:rsidR="00321FD8" w:rsidRPr="00F56D65" w:rsidRDefault="00321FD8" w:rsidP="00321FD8">
            <w:pPr>
              <w:rPr>
                <w:bCs/>
                <w:sz w:val="24"/>
                <w:szCs w:val="24"/>
              </w:rPr>
            </w:pPr>
            <w:r w:rsidRPr="00321FD8">
              <w:rPr>
                <w:bCs/>
                <w:sz w:val="24"/>
                <w:szCs w:val="24"/>
              </w:rPr>
              <w:t>ГБДОУ №</w:t>
            </w:r>
            <w:r>
              <w:rPr>
                <w:bCs/>
                <w:sz w:val="24"/>
                <w:szCs w:val="24"/>
              </w:rPr>
              <w:t xml:space="preserve">62 Приморского </w:t>
            </w:r>
            <w:r w:rsidRPr="00321FD8">
              <w:rPr>
                <w:bCs/>
                <w:sz w:val="24"/>
                <w:szCs w:val="24"/>
              </w:rPr>
              <w:lastRenderedPageBreak/>
              <w:t>района</w:t>
            </w:r>
          </w:p>
        </w:tc>
        <w:tc>
          <w:tcPr>
            <w:tcW w:w="2694" w:type="dxa"/>
          </w:tcPr>
          <w:p w:rsidR="00321FD8" w:rsidRDefault="00321FD8" w:rsidP="001A716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 xml:space="preserve">Договор </w:t>
            </w:r>
            <w:r w:rsidRPr="00321FD8">
              <w:rPr>
                <w:bCs/>
                <w:sz w:val="24"/>
                <w:szCs w:val="24"/>
              </w:rPr>
              <w:t>о реализации дополнительной образовательной  программы повышения квалификации в сетевой форме</w:t>
            </w:r>
            <w:r>
              <w:rPr>
                <w:bCs/>
                <w:sz w:val="24"/>
                <w:szCs w:val="24"/>
              </w:rPr>
              <w:t xml:space="preserve"> с ГБУ ДПО </w:t>
            </w:r>
            <w:r w:rsidR="00BA4AE5">
              <w:rPr>
                <w:bCs/>
                <w:sz w:val="24"/>
                <w:szCs w:val="24"/>
              </w:rPr>
              <w:t>ИМЦ Центрального р-на</w:t>
            </w:r>
          </w:p>
          <w:p w:rsidR="00304F71" w:rsidRDefault="00BA4AE5" w:rsidP="001A716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</w:t>
            </w:r>
            <w:r w:rsidR="00321FD8">
              <w:rPr>
                <w:bCs/>
                <w:sz w:val="24"/>
                <w:szCs w:val="24"/>
              </w:rPr>
              <w:t>аявки от ГБДОУ;</w:t>
            </w:r>
          </w:p>
          <w:p w:rsidR="00321FD8" w:rsidRDefault="00321FD8" w:rsidP="001A716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приказы о зачислении на курсы по </w:t>
            </w:r>
            <w:proofErr w:type="gramStart"/>
            <w:r>
              <w:rPr>
                <w:bCs/>
                <w:sz w:val="24"/>
                <w:szCs w:val="24"/>
              </w:rPr>
              <w:t>ДОП</w:t>
            </w:r>
            <w:proofErr w:type="gramEnd"/>
            <w:r>
              <w:rPr>
                <w:bCs/>
                <w:sz w:val="24"/>
                <w:szCs w:val="24"/>
              </w:rPr>
              <w:t xml:space="preserve"> ПК</w:t>
            </w:r>
          </w:p>
          <w:p w:rsidR="00321FD8" w:rsidRPr="00F56D65" w:rsidRDefault="00321FD8" w:rsidP="00321FD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зачётные ведомости </w:t>
            </w:r>
          </w:p>
          <w:p w:rsidR="00321FD8" w:rsidRPr="00BA4AE5" w:rsidRDefault="00321FD8" w:rsidP="001A7167">
            <w:pPr>
              <w:rPr>
                <w:bCs/>
                <w:i/>
              </w:rPr>
            </w:pPr>
            <w:r w:rsidRPr="00BA4AE5">
              <w:rPr>
                <w:bCs/>
                <w:i/>
              </w:rPr>
              <w:t>( документация хранится в ИМЦ Центрального р-на)</w:t>
            </w:r>
          </w:p>
        </w:tc>
        <w:tc>
          <w:tcPr>
            <w:tcW w:w="1984" w:type="dxa"/>
          </w:tcPr>
          <w:p w:rsidR="00304F71" w:rsidRPr="00F56D65" w:rsidRDefault="001300CF" w:rsidP="001A7167">
            <w:pPr>
              <w:rPr>
                <w:bCs/>
                <w:sz w:val="24"/>
                <w:szCs w:val="24"/>
              </w:rPr>
            </w:pPr>
            <w:hyperlink r:id="rId28" w:history="1">
              <w:r w:rsidR="00BA4AE5" w:rsidRPr="00BA4AE5">
                <w:rPr>
                  <w:rStyle w:val="ad"/>
                  <w:bCs/>
                  <w:sz w:val="24"/>
                  <w:szCs w:val="24"/>
                </w:rPr>
                <w:t>http://41dou.ru/DOC/2021/dogovor_s_imc_2020.pdf</w:t>
              </w:r>
            </w:hyperlink>
          </w:p>
        </w:tc>
        <w:tc>
          <w:tcPr>
            <w:tcW w:w="2126" w:type="dxa"/>
          </w:tcPr>
          <w:p w:rsidR="00304F71" w:rsidRDefault="003610A1" w:rsidP="001A716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Количество служб ранней помощи ГБДОУ Санкт-Петербурга – 21.</w:t>
            </w:r>
          </w:p>
          <w:p w:rsidR="003610A1" w:rsidRDefault="003610A1" w:rsidP="001A716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Количество специалистов служб ранней помощи 121</w:t>
            </w:r>
          </w:p>
          <w:p w:rsidR="00D14525" w:rsidRPr="00D14525" w:rsidRDefault="00D14525" w:rsidP="00D1452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Преобладающее</w:t>
            </w:r>
            <w:r w:rsidR="00E20069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б</w:t>
            </w:r>
            <w:r w:rsidRPr="00D14525">
              <w:rPr>
                <w:bCs/>
                <w:sz w:val="24"/>
                <w:szCs w:val="24"/>
              </w:rPr>
              <w:t xml:space="preserve">ольшинство слушателей отметили влияние обучения </w:t>
            </w:r>
            <w:proofErr w:type="gramStart"/>
            <w:r w:rsidRPr="00D14525">
              <w:rPr>
                <w:bCs/>
                <w:sz w:val="24"/>
                <w:szCs w:val="24"/>
              </w:rPr>
              <w:t>на</w:t>
            </w:r>
            <w:proofErr w:type="gramEnd"/>
            <w:r w:rsidRPr="00D14525">
              <w:rPr>
                <w:bCs/>
                <w:sz w:val="24"/>
                <w:szCs w:val="24"/>
              </w:rPr>
              <w:t>:</w:t>
            </w:r>
          </w:p>
          <w:p w:rsidR="00D14525" w:rsidRPr="00D14525" w:rsidRDefault="00D14525" w:rsidP="00D14525">
            <w:pPr>
              <w:rPr>
                <w:bCs/>
                <w:sz w:val="24"/>
                <w:szCs w:val="24"/>
              </w:rPr>
            </w:pPr>
            <w:r w:rsidRPr="00D14525">
              <w:rPr>
                <w:bCs/>
                <w:sz w:val="24"/>
                <w:szCs w:val="24"/>
              </w:rPr>
              <w:t xml:space="preserve">развитие навыков командного </w:t>
            </w:r>
            <w:r w:rsidRPr="00D14525">
              <w:rPr>
                <w:bCs/>
                <w:sz w:val="24"/>
                <w:szCs w:val="24"/>
              </w:rPr>
              <w:lastRenderedPageBreak/>
              <w:t>взаимодействия - 100%;</w:t>
            </w:r>
          </w:p>
          <w:p w:rsidR="00D14525" w:rsidRPr="00D14525" w:rsidRDefault="00D14525" w:rsidP="00D14525">
            <w:pPr>
              <w:rPr>
                <w:bCs/>
                <w:sz w:val="24"/>
                <w:szCs w:val="24"/>
              </w:rPr>
            </w:pPr>
            <w:r w:rsidRPr="00D14525">
              <w:rPr>
                <w:bCs/>
                <w:sz w:val="24"/>
                <w:szCs w:val="24"/>
              </w:rPr>
              <w:t>понимание организации, содержания и практики этапов ранней помощи – 100%;</w:t>
            </w:r>
          </w:p>
          <w:p w:rsidR="00D14525" w:rsidRPr="00D14525" w:rsidRDefault="00D14525" w:rsidP="00D14525">
            <w:pPr>
              <w:rPr>
                <w:bCs/>
                <w:sz w:val="24"/>
                <w:szCs w:val="24"/>
              </w:rPr>
            </w:pPr>
            <w:r w:rsidRPr="00D14525">
              <w:rPr>
                <w:bCs/>
                <w:sz w:val="24"/>
                <w:szCs w:val="24"/>
              </w:rPr>
              <w:t>обновление знаний о последних достижениях науки в области ранней помощи – 100%;</w:t>
            </w:r>
          </w:p>
          <w:p w:rsidR="00D14525" w:rsidRDefault="00D14525" w:rsidP="00D14525">
            <w:pPr>
              <w:rPr>
                <w:bCs/>
                <w:sz w:val="24"/>
                <w:szCs w:val="24"/>
              </w:rPr>
            </w:pPr>
            <w:r w:rsidRPr="00D14525">
              <w:rPr>
                <w:bCs/>
                <w:sz w:val="24"/>
                <w:szCs w:val="24"/>
              </w:rPr>
              <w:t>приобретение новой практики ранней помощи – 84%.</w:t>
            </w:r>
          </w:p>
          <w:p w:rsidR="00D14525" w:rsidRPr="00F56D65" w:rsidRDefault="00D14525" w:rsidP="00D14525">
            <w:pPr>
              <w:rPr>
                <w:bCs/>
                <w:sz w:val="24"/>
                <w:szCs w:val="24"/>
              </w:rPr>
            </w:pPr>
            <w:r w:rsidRPr="00D14525">
              <w:rPr>
                <w:bCs/>
                <w:sz w:val="24"/>
                <w:szCs w:val="24"/>
              </w:rPr>
              <w:t xml:space="preserve">Все слушатели (100%) отмечают практическую значимость материала, высоко оценивают возможность использовать полученные знания в работе доступность преподаваемого содержания возможность </w:t>
            </w:r>
            <w:r w:rsidRPr="00D14525">
              <w:rPr>
                <w:bCs/>
                <w:sz w:val="24"/>
                <w:szCs w:val="24"/>
              </w:rPr>
              <w:lastRenderedPageBreak/>
              <w:t xml:space="preserve">получения быстрой обратной связи от преподавателей </w:t>
            </w:r>
          </w:p>
        </w:tc>
      </w:tr>
      <w:tr w:rsidR="00D14525" w:rsidRPr="00F56D65" w:rsidTr="002C16C9">
        <w:trPr>
          <w:trHeight w:val="319"/>
        </w:trPr>
        <w:tc>
          <w:tcPr>
            <w:tcW w:w="2060" w:type="dxa"/>
          </w:tcPr>
          <w:p w:rsidR="00D14525" w:rsidRPr="00D14525" w:rsidRDefault="00D14525" w:rsidP="00D14525">
            <w:pPr>
              <w:jc w:val="center"/>
              <w:rPr>
                <w:bCs/>
                <w:sz w:val="24"/>
                <w:szCs w:val="24"/>
              </w:rPr>
            </w:pPr>
            <w:r w:rsidRPr="00D14525">
              <w:rPr>
                <w:bCs/>
                <w:sz w:val="24"/>
                <w:szCs w:val="24"/>
              </w:rPr>
              <w:lastRenderedPageBreak/>
              <w:t xml:space="preserve">ГБДОУ №41 </w:t>
            </w:r>
          </w:p>
          <w:p w:rsidR="00D14525" w:rsidRPr="00FD0A3B" w:rsidRDefault="00D14525" w:rsidP="00D14525">
            <w:pPr>
              <w:jc w:val="center"/>
              <w:rPr>
                <w:bCs/>
                <w:sz w:val="24"/>
                <w:szCs w:val="24"/>
              </w:rPr>
            </w:pPr>
            <w:r w:rsidRPr="00D14525">
              <w:rPr>
                <w:bCs/>
                <w:sz w:val="24"/>
                <w:szCs w:val="24"/>
              </w:rPr>
              <w:t>«Центр интегративного воспитания»</w:t>
            </w:r>
          </w:p>
        </w:tc>
        <w:tc>
          <w:tcPr>
            <w:tcW w:w="2335" w:type="dxa"/>
          </w:tcPr>
          <w:p w:rsidR="002C16C9" w:rsidRPr="002C16C9" w:rsidRDefault="002C16C9" w:rsidP="002C16C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  <w:r w:rsidRPr="002C16C9">
              <w:rPr>
                <w:bCs/>
                <w:sz w:val="24"/>
                <w:szCs w:val="24"/>
              </w:rPr>
              <w:t>Реестр федерального и регионального законодательства  по ранней помощи.</w:t>
            </w:r>
          </w:p>
          <w:p w:rsidR="002C16C9" w:rsidRDefault="002C16C9" w:rsidP="002C16C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  <w:r w:rsidRPr="002C16C9">
              <w:rPr>
                <w:bCs/>
                <w:sz w:val="24"/>
                <w:szCs w:val="24"/>
              </w:rPr>
              <w:t>Электронный сборник федерального и регионального законодательства</w:t>
            </w:r>
          </w:p>
          <w:p w:rsidR="00D14525" w:rsidRDefault="002C16C9" w:rsidP="001A716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  <w:r w:rsidRPr="002C16C9">
              <w:rPr>
                <w:bCs/>
                <w:sz w:val="24"/>
                <w:szCs w:val="24"/>
              </w:rPr>
              <w:t>«Кейс локальной нормативной документации для образовательных учреждений, реализующих раннюю помощь»</w:t>
            </w:r>
          </w:p>
          <w:p w:rsidR="002C16C9" w:rsidRDefault="002C16C9" w:rsidP="001A716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 </w:t>
            </w:r>
            <w:r w:rsidRPr="002C16C9">
              <w:rPr>
                <w:bCs/>
                <w:sz w:val="24"/>
                <w:szCs w:val="24"/>
              </w:rPr>
              <w:t>«Методические рекомендации по организации этапов сопровождения ребёнка и семьи в Службе ранней помощи системы дошкольного образования»</w:t>
            </w:r>
          </w:p>
          <w:p w:rsidR="002C16C9" w:rsidRPr="003610A1" w:rsidRDefault="002C16C9" w:rsidP="001A716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5. </w:t>
            </w:r>
            <w:r w:rsidRPr="002C16C9">
              <w:rPr>
                <w:bCs/>
                <w:sz w:val="24"/>
                <w:szCs w:val="24"/>
              </w:rPr>
              <w:t xml:space="preserve">«Количественные и качественные показатели </w:t>
            </w:r>
            <w:r w:rsidRPr="002C16C9">
              <w:rPr>
                <w:bCs/>
                <w:sz w:val="24"/>
                <w:szCs w:val="24"/>
              </w:rPr>
              <w:lastRenderedPageBreak/>
              <w:t>эффективности ранней помощи»</w:t>
            </w:r>
          </w:p>
        </w:tc>
        <w:tc>
          <w:tcPr>
            <w:tcW w:w="2976" w:type="dxa"/>
          </w:tcPr>
          <w:p w:rsidR="00B165DC" w:rsidRDefault="00B165DC" w:rsidP="001A716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ГБУ ДППО СПБ АППО им. К.Д. Ушинского</w:t>
            </w:r>
          </w:p>
          <w:p w:rsidR="00D14525" w:rsidRDefault="00B165DC" w:rsidP="001A7167">
            <w:pPr>
              <w:rPr>
                <w:bCs/>
                <w:sz w:val="24"/>
                <w:szCs w:val="24"/>
              </w:rPr>
            </w:pPr>
            <w:r w:rsidRPr="00B165DC">
              <w:rPr>
                <w:bCs/>
                <w:sz w:val="24"/>
                <w:szCs w:val="24"/>
              </w:rPr>
              <w:t>ГБДОУ детский сад №3 "Андрейка"  Василеостровского района</w:t>
            </w:r>
          </w:p>
          <w:p w:rsidR="00B165DC" w:rsidRPr="00B165DC" w:rsidRDefault="00B165DC" w:rsidP="00B165DC">
            <w:pPr>
              <w:rPr>
                <w:bCs/>
                <w:sz w:val="24"/>
                <w:szCs w:val="24"/>
              </w:rPr>
            </w:pPr>
            <w:r w:rsidRPr="00B165DC">
              <w:rPr>
                <w:bCs/>
                <w:sz w:val="24"/>
                <w:szCs w:val="24"/>
              </w:rPr>
              <w:t>ГБДОУ №6 Выборгского района</w:t>
            </w:r>
          </w:p>
          <w:p w:rsidR="00B165DC" w:rsidRDefault="00B165DC" w:rsidP="00B165DC">
            <w:pPr>
              <w:rPr>
                <w:bCs/>
                <w:sz w:val="24"/>
                <w:szCs w:val="24"/>
              </w:rPr>
            </w:pPr>
            <w:r w:rsidRPr="00B165DC">
              <w:rPr>
                <w:bCs/>
                <w:sz w:val="24"/>
                <w:szCs w:val="24"/>
              </w:rPr>
              <w:t>ГБДОУ №13 Выборгского района</w:t>
            </w:r>
          </w:p>
          <w:p w:rsidR="00B165DC" w:rsidRDefault="00B165DC" w:rsidP="00B165DC">
            <w:pPr>
              <w:rPr>
                <w:bCs/>
                <w:sz w:val="24"/>
                <w:szCs w:val="24"/>
              </w:rPr>
            </w:pPr>
            <w:r w:rsidRPr="00B165DC">
              <w:rPr>
                <w:bCs/>
                <w:sz w:val="24"/>
                <w:szCs w:val="24"/>
              </w:rPr>
              <w:t>ГБДОУ №93 Выборгского района</w:t>
            </w:r>
          </w:p>
          <w:p w:rsidR="00B165DC" w:rsidRDefault="00B165DC" w:rsidP="00B165DC">
            <w:pPr>
              <w:rPr>
                <w:bCs/>
                <w:sz w:val="24"/>
                <w:szCs w:val="24"/>
              </w:rPr>
            </w:pPr>
            <w:r w:rsidRPr="00B165DC">
              <w:rPr>
                <w:bCs/>
                <w:sz w:val="24"/>
                <w:szCs w:val="24"/>
              </w:rPr>
              <w:t>ГБДОУ №</w:t>
            </w:r>
            <w:r>
              <w:rPr>
                <w:bCs/>
                <w:sz w:val="24"/>
                <w:szCs w:val="24"/>
              </w:rPr>
              <w:t>77</w:t>
            </w:r>
            <w:r w:rsidRPr="00B165DC">
              <w:rPr>
                <w:bCs/>
                <w:sz w:val="24"/>
                <w:szCs w:val="24"/>
              </w:rPr>
              <w:t xml:space="preserve"> Выборгского района</w:t>
            </w:r>
          </w:p>
          <w:p w:rsidR="00B165DC" w:rsidRDefault="00B165DC" w:rsidP="00B165DC">
            <w:pPr>
              <w:rPr>
                <w:bCs/>
                <w:sz w:val="24"/>
                <w:szCs w:val="24"/>
              </w:rPr>
            </w:pPr>
            <w:r w:rsidRPr="00B165DC">
              <w:rPr>
                <w:bCs/>
                <w:sz w:val="24"/>
                <w:szCs w:val="24"/>
              </w:rPr>
              <w:t xml:space="preserve">ГБУ </w:t>
            </w:r>
            <w:proofErr w:type="gramStart"/>
            <w:r w:rsidRPr="00B165DC">
              <w:rPr>
                <w:bCs/>
                <w:sz w:val="24"/>
                <w:szCs w:val="24"/>
              </w:rPr>
              <w:t>ДО</w:t>
            </w:r>
            <w:proofErr w:type="gramEnd"/>
            <w:r w:rsidRPr="00B165DC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B165DC">
              <w:rPr>
                <w:bCs/>
                <w:sz w:val="24"/>
                <w:szCs w:val="24"/>
              </w:rPr>
              <w:t>Центр</w:t>
            </w:r>
            <w:proofErr w:type="gramEnd"/>
            <w:r w:rsidRPr="00B165DC">
              <w:rPr>
                <w:bCs/>
                <w:sz w:val="24"/>
                <w:szCs w:val="24"/>
              </w:rPr>
              <w:t xml:space="preserve"> психолого-педагогической, медицинской и социальной помощи </w:t>
            </w:r>
            <w:r>
              <w:rPr>
                <w:bCs/>
                <w:sz w:val="24"/>
                <w:szCs w:val="24"/>
              </w:rPr>
              <w:t>Калининского</w:t>
            </w:r>
            <w:r w:rsidRPr="00B165DC">
              <w:rPr>
                <w:bCs/>
                <w:sz w:val="24"/>
                <w:szCs w:val="24"/>
              </w:rPr>
              <w:t xml:space="preserve"> района</w:t>
            </w:r>
          </w:p>
          <w:p w:rsidR="00B165DC" w:rsidRDefault="00B165DC" w:rsidP="00B165DC">
            <w:pPr>
              <w:rPr>
                <w:bCs/>
                <w:sz w:val="24"/>
                <w:szCs w:val="24"/>
              </w:rPr>
            </w:pPr>
            <w:r w:rsidRPr="00B165DC">
              <w:rPr>
                <w:bCs/>
                <w:sz w:val="24"/>
                <w:szCs w:val="24"/>
              </w:rPr>
              <w:t xml:space="preserve">ГБДОУ №93 </w:t>
            </w:r>
            <w:r>
              <w:rPr>
                <w:bCs/>
                <w:sz w:val="24"/>
                <w:szCs w:val="24"/>
              </w:rPr>
              <w:t xml:space="preserve">Калининского </w:t>
            </w:r>
            <w:r w:rsidRPr="00B165DC">
              <w:rPr>
                <w:bCs/>
                <w:sz w:val="24"/>
                <w:szCs w:val="24"/>
              </w:rPr>
              <w:t>района</w:t>
            </w:r>
          </w:p>
          <w:p w:rsidR="00B165DC" w:rsidRDefault="00B165DC" w:rsidP="00B165DC">
            <w:pPr>
              <w:rPr>
                <w:bCs/>
                <w:sz w:val="24"/>
                <w:szCs w:val="24"/>
              </w:rPr>
            </w:pPr>
            <w:r w:rsidRPr="00B165DC">
              <w:rPr>
                <w:bCs/>
                <w:sz w:val="24"/>
                <w:szCs w:val="24"/>
              </w:rPr>
              <w:t>ГБДОУ №9</w:t>
            </w:r>
            <w:r>
              <w:rPr>
                <w:bCs/>
                <w:sz w:val="24"/>
                <w:szCs w:val="24"/>
              </w:rPr>
              <w:t>7 Фрунзенского</w:t>
            </w:r>
            <w:r w:rsidRPr="00B165DC">
              <w:rPr>
                <w:bCs/>
                <w:sz w:val="24"/>
                <w:szCs w:val="24"/>
              </w:rPr>
              <w:t xml:space="preserve"> района</w:t>
            </w:r>
          </w:p>
          <w:p w:rsidR="00B165DC" w:rsidRDefault="00B165DC" w:rsidP="00B165DC">
            <w:pPr>
              <w:rPr>
                <w:bCs/>
                <w:sz w:val="24"/>
                <w:szCs w:val="24"/>
              </w:rPr>
            </w:pPr>
            <w:r w:rsidRPr="00B165DC">
              <w:rPr>
                <w:bCs/>
                <w:sz w:val="24"/>
                <w:szCs w:val="24"/>
              </w:rPr>
              <w:t>ГБДОУ №</w:t>
            </w:r>
            <w:r>
              <w:rPr>
                <w:bCs/>
                <w:sz w:val="24"/>
                <w:szCs w:val="24"/>
              </w:rPr>
              <w:t xml:space="preserve">113 </w:t>
            </w:r>
            <w:r w:rsidRPr="00B165DC">
              <w:rPr>
                <w:bCs/>
                <w:sz w:val="24"/>
                <w:szCs w:val="24"/>
              </w:rPr>
              <w:t>Фрунзенского района</w:t>
            </w:r>
          </w:p>
          <w:p w:rsidR="00B165DC" w:rsidRPr="00B165DC" w:rsidRDefault="00B165DC" w:rsidP="00B165DC">
            <w:pPr>
              <w:rPr>
                <w:bCs/>
                <w:sz w:val="24"/>
                <w:szCs w:val="24"/>
              </w:rPr>
            </w:pPr>
            <w:r w:rsidRPr="00B165DC">
              <w:rPr>
                <w:bCs/>
                <w:sz w:val="24"/>
                <w:szCs w:val="24"/>
              </w:rPr>
              <w:t xml:space="preserve">ГБДОУ №44 </w:t>
            </w:r>
            <w:proofErr w:type="spellStart"/>
            <w:r w:rsidRPr="00B165DC">
              <w:rPr>
                <w:bCs/>
                <w:sz w:val="24"/>
                <w:szCs w:val="24"/>
              </w:rPr>
              <w:t>Колпинского</w:t>
            </w:r>
            <w:proofErr w:type="spellEnd"/>
            <w:r w:rsidRPr="00B165DC">
              <w:rPr>
                <w:bCs/>
                <w:sz w:val="24"/>
                <w:szCs w:val="24"/>
              </w:rPr>
              <w:t xml:space="preserve"> района</w:t>
            </w:r>
          </w:p>
          <w:p w:rsidR="00B165DC" w:rsidRDefault="00B165DC" w:rsidP="00B165DC">
            <w:pPr>
              <w:rPr>
                <w:bCs/>
                <w:sz w:val="24"/>
                <w:szCs w:val="24"/>
              </w:rPr>
            </w:pPr>
            <w:r w:rsidRPr="00B165DC">
              <w:rPr>
                <w:bCs/>
                <w:sz w:val="24"/>
                <w:szCs w:val="24"/>
              </w:rPr>
              <w:t xml:space="preserve">ГБДОУ №4 </w:t>
            </w:r>
            <w:proofErr w:type="spellStart"/>
            <w:r w:rsidRPr="00B165DC">
              <w:rPr>
                <w:bCs/>
                <w:sz w:val="24"/>
                <w:szCs w:val="24"/>
              </w:rPr>
              <w:t>Кронштадского</w:t>
            </w:r>
            <w:proofErr w:type="spellEnd"/>
            <w:r w:rsidRPr="00B165DC">
              <w:rPr>
                <w:bCs/>
                <w:sz w:val="24"/>
                <w:szCs w:val="24"/>
              </w:rPr>
              <w:t xml:space="preserve"> р-на</w:t>
            </w:r>
          </w:p>
          <w:p w:rsidR="00B165DC" w:rsidRPr="003610A1" w:rsidRDefault="00B165DC" w:rsidP="00B165DC">
            <w:pPr>
              <w:rPr>
                <w:bCs/>
                <w:sz w:val="24"/>
                <w:szCs w:val="24"/>
              </w:rPr>
            </w:pPr>
            <w:r w:rsidRPr="00B165DC">
              <w:rPr>
                <w:bCs/>
                <w:sz w:val="24"/>
                <w:szCs w:val="24"/>
              </w:rPr>
              <w:t xml:space="preserve">ГБДОУ №80 Невского </w:t>
            </w:r>
            <w:r w:rsidRPr="00B165DC">
              <w:rPr>
                <w:bCs/>
                <w:sz w:val="24"/>
                <w:szCs w:val="24"/>
              </w:rPr>
              <w:lastRenderedPageBreak/>
              <w:t>района</w:t>
            </w:r>
          </w:p>
        </w:tc>
        <w:tc>
          <w:tcPr>
            <w:tcW w:w="2694" w:type="dxa"/>
          </w:tcPr>
          <w:p w:rsidR="00D14525" w:rsidRDefault="00FC4BCF" w:rsidP="001A716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 xml:space="preserve">1.Экспертное заключение рабочей группы </w:t>
            </w:r>
            <w:r w:rsidRPr="00FC4BCF">
              <w:rPr>
                <w:bCs/>
                <w:sz w:val="24"/>
                <w:szCs w:val="24"/>
              </w:rPr>
              <w:t>при Министерстве просвещения РФ по вопросам ранней помощи детям и семьям детей с ОВЗ и инвалидностью</w:t>
            </w:r>
          </w:p>
          <w:p w:rsidR="00FC4BCF" w:rsidRDefault="00FC4BCF" w:rsidP="00FC4BC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2.Листы </w:t>
            </w:r>
            <w:proofErr w:type="gramStart"/>
            <w:r>
              <w:rPr>
                <w:bCs/>
                <w:sz w:val="24"/>
                <w:szCs w:val="24"/>
              </w:rPr>
              <w:t>регистрации участников городского методического объединения специалистов ранней помощи</w:t>
            </w:r>
            <w:proofErr w:type="gramEnd"/>
          </w:p>
          <w:p w:rsidR="00FC4BCF" w:rsidRDefault="00FC4BCF" w:rsidP="00FC4BC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 Договор о сотрудничестве по апробации количественных и качественных показателей  с 13-тью ГБДОУ СПб</w:t>
            </w:r>
          </w:p>
          <w:p w:rsidR="00995E7A" w:rsidRDefault="00995E7A" w:rsidP="00FC4BCF">
            <w:pPr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D14525" w:rsidRDefault="001300CF" w:rsidP="001A7167">
            <w:pPr>
              <w:rPr>
                <w:bCs/>
                <w:sz w:val="24"/>
                <w:szCs w:val="24"/>
              </w:rPr>
            </w:pPr>
            <w:hyperlink r:id="rId29" w:history="1">
              <w:r w:rsidR="00FC4BCF" w:rsidRPr="00FC4BCF">
                <w:rPr>
                  <w:rStyle w:val="ad"/>
                  <w:bCs/>
                  <w:sz w:val="24"/>
                  <w:szCs w:val="24"/>
                </w:rPr>
                <w:t>https://disk.yandex.ru/i/BsbcDRGHZTqemw</w:t>
              </w:r>
            </w:hyperlink>
          </w:p>
          <w:p w:rsidR="00FC4BCF" w:rsidRDefault="00FC4BCF" w:rsidP="001A7167">
            <w:pPr>
              <w:rPr>
                <w:bCs/>
                <w:sz w:val="24"/>
                <w:szCs w:val="24"/>
              </w:rPr>
            </w:pPr>
          </w:p>
          <w:p w:rsidR="00FC4BCF" w:rsidRDefault="00FC4BCF" w:rsidP="001A7167">
            <w:pPr>
              <w:rPr>
                <w:bCs/>
                <w:sz w:val="24"/>
                <w:szCs w:val="24"/>
              </w:rPr>
            </w:pPr>
          </w:p>
          <w:p w:rsidR="00FC4BCF" w:rsidRDefault="00FC4BCF" w:rsidP="001A7167">
            <w:pPr>
              <w:rPr>
                <w:bCs/>
                <w:sz w:val="24"/>
                <w:szCs w:val="24"/>
              </w:rPr>
            </w:pPr>
          </w:p>
          <w:p w:rsidR="00FC4BCF" w:rsidRDefault="00FC4BCF" w:rsidP="001A7167">
            <w:pPr>
              <w:rPr>
                <w:bCs/>
                <w:sz w:val="24"/>
                <w:szCs w:val="24"/>
              </w:rPr>
            </w:pPr>
          </w:p>
          <w:p w:rsidR="00FC4BCF" w:rsidRDefault="00FC4BCF" w:rsidP="001A7167">
            <w:pPr>
              <w:rPr>
                <w:bCs/>
                <w:sz w:val="24"/>
                <w:szCs w:val="24"/>
              </w:rPr>
            </w:pPr>
          </w:p>
          <w:p w:rsidR="00FC4BCF" w:rsidRDefault="00FC4BCF" w:rsidP="001A7167">
            <w:pPr>
              <w:rPr>
                <w:bCs/>
                <w:sz w:val="24"/>
                <w:szCs w:val="24"/>
              </w:rPr>
            </w:pPr>
          </w:p>
          <w:p w:rsidR="00FC4BCF" w:rsidRDefault="001300CF" w:rsidP="001A7167">
            <w:pPr>
              <w:rPr>
                <w:bCs/>
                <w:sz w:val="24"/>
                <w:szCs w:val="24"/>
              </w:rPr>
            </w:pPr>
            <w:hyperlink r:id="rId30" w:history="1">
              <w:r w:rsidR="00FC4BCF" w:rsidRPr="00FC4BCF">
                <w:rPr>
                  <w:rStyle w:val="ad"/>
                  <w:bCs/>
                  <w:sz w:val="24"/>
                  <w:szCs w:val="24"/>
                </w:rPr>
                <w:t>https://disk.yandex.ru/i/sFAhkj_QtjyeUw</w:t>
              </w:r>
            </w:hyperlink>
          </w:p>
          <w:p w:rsidR="00B40E10" w:rsidRDefault="00B40E10" w:rsidP="001A7167">
            <w:pPr>
              <w:rPr>
                <w:bCs/>
                <w:sz w:val="24"/>
                <w:szCs w:val="24"/>
              </w:rPr>
            </w:pPr>
          </w:p>
          <w:p w:rsidR="00B40E10" w:rsidRDefault="00B40E10" w:rsidP="001A7167">
            <w:pPr>
              <w:rPr>
                <w:bCs/>
                <w:sz w:val="24"/>
                <w:szCs w:val="24"/>
              </w:rPr>
            </w:pPr>
          </w:p>
          <w:p w:rsidR="00B40E10" w:rsidRDefault="00B40E10" w:rsidP="001A7167">
            <w:pPr>
              <w:rPr>
                <w:bCs/>
                <w:sz w:val="24"/>
                <w:szCs w:val="24"/>
              </w:rPr>
            </w:pPr>
          </w:p>
          <w:p w:rsidR="00B40E10" w:rsidRDefault="001300CF" w:rsidP="001A7167">
            <w:pPr>
              <w:rPr>
                <w:bCs/>
                <w:sz w:val="24"/>
                <w:szCs w:val="24"/>
              </w:rPr>
            </w:pPr>
            <w:hyperlink r:id="rId31" w:history="1">
              <w:r w:rsidR="00995E7A" w:rsidRPr="00995E7A">
                <w:rPr>
                  <w:rStyle w:val="ad"/>
                  <w:bCs/>
                  <w:sz w:val="24"/>
                  <w:szCs w:val="24"/>
                </w:rPr>
                <w:t>https://disk.yandex.ru/i/ljRrKKeiFEg_Og</w:t>
              </w:r>
            </w:hyperlink>
          </w:p>
        </w:tc>
        <w:tc>
          <w:tcPr>
            <w:tcW w:w="2126" w:type="dxa"/>
          </w:tcPr>
          <w:p w:rsidR="00FC4BCF" w:rsidRDefault="00FC4BCF" w:rsidP="001A7167">
            <w:pPr>
              <w:rPr>
                <w:bCs/>
                <w:sz w:val="24"/>
                <w:szCs w:val="24"/>
              </w:rPr>
            </w:pPr>
            <w:r w:rsidRPr="00FC4BCF">
              <w:rPr>
                <w:bCs/>
                <w:sz w:val="24"/>
                <w:szCs w:val="24"/>
              </w:rPr>
              <w:t>Команды Служб ранней помощи ГБДОУ Санкт-Петербурга (общее количество 49)</w:t>
            </w:r>
          </w:p>
          <w:p w:rsidR="00D14525" w:rsidRDefault="002C16C9" w:rsidP="001A716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1.В</w:t>
            </w:r>
            <w:r w:rsidRPr="002C16C9">
              <w:rPr>
                <w:bCs/>
                <w:sz w:val="24"/>
                <w:szCs w:val="24"/>
              </w:rPr>
              <w:t>остребованность представления практики учреждения на всероссийских конференциях, в программах повышения квалификации организаций-партнёров</w:t>
            </w:r>
            <w:r>
              <w:rPr>
                <w:bCs/>
                <w:sz w:val="24"/>
                <w:szCs w:val="24"/>
              </w:rPr>
              <w:t>;</w:t>
            </w:r>
          </w:p>
          <w:p w:rsidR="002C16C9" w:rsidRDefault="002C16C9" w:rsidP="001A716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  <w:r w:rsidRPr="002C16C9">
              <w:rPr>
                <w:bCs/>
                <w:sz w:val="24"/>
                <w:szCs w:val="24"/>
              </w:rPr>
              <w:t xml:space="preserve">Высокая посещаемость заседаний методического объединения для специалистов Служб ранней помощи является критерием оценки востребованности и актуальности предлагаемой </w:t>
            </w:r>
            <w:r w:rsidRPr="002C16C9">
              <w:rPr>
                <w:bCs/>
                <w:sz w:val="24"/>
                <w:szCs w:val="24"/>
              </w:rPr>
              <w:lastRenderedPageBreak/>
              <w:t>тематики (копии листов регистрации</w:t>
            </w:r>
            <w:r>
              <w:rPr>
                <w:bCs/>
                <w:sz w:val="24"/>
                <w:szCs w:val="24"/>
              </w:rPr>
              <w:t>)</w:t>
            </w:r>
          </w:p>
          <w:p w:rsidR="002C16C9" w:rsidRDefault="002C16C9" w:rsidP="002C16C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3.Э</w:t>
            </w:r>
            <w:r w:rsidRPr="002C16C9">
              <w:rPr>
                <w:bCs/>
                <w:sz w:val="24"/>
                <w:szCs w:val="24"/>
              </w:rPr>
              <w:t>кспертн</w:t>
            </w:r>
            <w:r>
              <w:rPr>
                <w:bCs/>
                <w:sz w:val="24"/>
                <w:szCs w:val="24"/>
              </w:rPr>
              <w:t xml:space="preserve">ая </w:t>
            </w:r>
            <w:r w:rsidRPr="002C16C9">
              <w:rPr>
                <w:bCs/>
                <w:sz w:val="24"/>
                <w:szCs w:val="24"/>
              </w:rPr>
              <w:t>оценк</w:t>
            </w:r>
            <w:r>
              <w:rPr>
                <w:bCs/>
                <w:sz w:val="24"/>
                <w:szCs w:val="24"/>
              </w:rPr>
              <w:t xml:space="preserve">а </w:t>
            </w:r>
            <w:r w:rsidRPr="002C16C9">
              <w:rPr>
                <w:bCs/>
                <w:sz w:val="24"/>
                <w:szCs w:val="24"/>
              </w:rPr>
              <w:t>двух инновационных продуктов: ИНП №4 «Методические рекомендации по организации этапов сопровождения ребёнка и семьи в Службе ранней помощи системы дошкольного образования» и ИНП №6 «Количественные и качественные показатели эффективности ранней помощи»</w:t>
            </w:r>
            <w:r>
              <w:t xml:space="preserve"> </w:t>
            </w:r>
            <w:r w:rsidRPr="002C16C9">
              <w:rPr>
                <w:bCs/>
                <w:sz w:val="24"/>
                <w:szCs w:val="24"/>
              </w:rPr>
              <w:t>рабочей групп</w:t>
            </w:r>
            <w:r>
              <w:rPr>
                <w:bCs/>
                <w:sz w:val="24"/>
                <w:szCs w:val="24"/>
              </w:rPr>
              <w:t>ой</w:t>
            </w:r>
            <w:r w:rsidRPr="002C16C9">
              <w:rPr>
                <w:bCs/>
                <w:sz w:val="24"/>
                <w:szCs w:val="24"/>
              </w:rPr>
              <w:t xml:space="preserve"> при Министерстве просвещения РФ по вопросам ранней помощи детям и семьям детей с ОВЗ и инвалидностью</w:t>
            </w:r>
            <w:r>
              <w:rPr>
                <w:bCs/>
                <w:sz w:val="24"/>
                <w:szCs w:val="24"/>
              </w:rPr>
              <w:t>.</w:t>
            </w:r>
          </w:p>
        </w:tc>
      </w:tr>
    </w:tbl>
    <w:p w:rsidR="00304F71" w:rsidRDefault="00304F71" w:rsidP="00304F71">
      <w:pPr>
        <w:rPr>
          <w:sz w:val="24"/>
          <w:szCs w:val="24"/>
        </w:rPr>
      </w:pPr>
    </w:p>
    <w:p w:rsidR="00304F71" w:rsidRDefault="00304F71" w:rsidP="00304F71">
      <w:pPr>
        <w:rPr>
          <w:sz w:val="24"/>
          <w:szCs w:val="24"/>
        </w:rPr>
      </w:pPr>
      <w:r>
        <w:rPr>
          <w:sz w:val="24"/>
          <w:szCs w:val="24"/>
        </w:rPr>
        <w:lastRenderedPageBreak/>
        <w:t>2. Публикации ОУ, иллюстрирующие эффекты, полученные от внедрения продуктов инновационной деятельности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838"/>
        <w:gridCol w:w="2691"/>
        <w:gridCol w:w="1417"/>
        <w:gridCol w:w="2739"/>
        <w:gridCol w:w="2341"/>
        <w:gridCol w:w="2206"/>
      </w:tblGrid>
      <w:tr w:rsidR="00304F71" w:rsidTr="00465C51">
        <w:tc>
          <w:tcPr>
            <w:tcW w:w="2838" w:type="dxa"/>
          </w:tcPr>
          <w:p w:rsidR="00304F71" w:rsidRPr="009E5767" w:rsidRDefault="00304F71" w:rsidP="001A716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Краткое наименование ОУ</w:t>
            </w:r>
          </w:p>
        </w:tc>
        <w:tc>
          <w:tcPr>
            <w:tcW w:w="2691" w:type="dxa"/>
            <w:vAlign w:val="center"/>
          </w:tcPr>
          <w:p w:rsidR="00304F71" w:rsidRPr="00C93419" w:rsidRDefault="00304F71" w:rsidP="001A7167">
            <w:pPr>
              <w:ind w:left="147"/>
              <w:contextualSpacing/>
              <w:jc w:val="center"/>
              <w:rPr>
                <w:bCs/>
                <w:color w:val="404040"/>
                <w:sz w:val="24"/>
                <w:szCs w:val="24"/>
              </w:rPr>
            </w:pPr>
            <w:r w:rsidRPr="00C93419">
              <w:rPr>
                <w:bCs/>
                <w:color w:val="404040"/>
                <w:sz w:val="24"/>
                <w:szCs w:val="24"/>
              </w:rPr>
              <w:t>Тип публикации</w:t>
            </w:r>
          </w:p>
        </w:tc>
        <w:tc>
          <w:tcPr>
            <w:tcW w:w="1417" w:type="dxa"/>
            <w:vAlign w:val="center"/>
          </w:tcPr>
          <w:p w:rsidR="00304F71" w:rsidRPr="00C93419" w:rsidRDefault="00304F71" w:rsidP="001A7167">
            <w:pPr>
              <w:contextualSpacing/>
              <w:jc w:val="center"/>
              <w:rPr>
                <w:bCs/>
                <w:color w:val="404040"/>
                <w:sz w:val="24"/>
                <w:szCs w:val="24"/>
              </w:rPr>
            </w:pPr>
            <w:r w:rsidRPr="00C93419">
              <w:rPr>
                <w:bCs/>
                <w:color w:val="404040"/>
                <w:sz w:val="24"/>
                <w:szCs w:val="24"/>
              </w:rPr>
              <w:t>Количество</w:t>
            </w:r>
          </w:p>
        </w:tc>
        <w:tc>
          <w:tcPr>
            <w:tcW w:w="2739" w:type="dxa"/>
            <w:vAlign w:val="center"/>
          </w:tcPr>
          <w:p w:rsidR="00304F71" w:rsidRPr="00C93419" w:rsidRDefault="00304F71" w:rsidP="001A7167">
            <w:pPr>
              <w:contextualSpacing/>
              <w:jc w:val="center"/>
              <w:rPr>
                <w:bCs/>
                <w:color w:val="404040"/>
                <w:sz w:val="24"/>
                <w:szCs w:val="24"/>
              </w:rPr>
            </w:pPr>
            <w:r w:rsidRPr="00C93419">
              <w:rPr>
                <w:bCs/>
                <w:color w:val="404040"/>
                <w:sz w:val="24"/>
                <w:szCs w:val="24"/>
              </w:rPr>
              <w:t>Наименование</w:t>
            </w:r>
          </w:p>
        </w:tc>
        <w:tc>
          <w:tcPr>
            <w:tcW w:w="2341" w:type="dxa"/>
            <w:vAlign w:val="center"/>
          </w:tcPr>
          <w:p w:rsidR="00304F71" w:rsidRPr="00C93419" w:rsidRDefault="00304F71" w:rsidP="001A7167">
            <w:pPr>
              <w:contextualSpacing/>
              <w:jc w:val="center"/>
              <w:rPr>
                <w:bCs/>
                <w:color w:val="404040"/>
                <w:sz w:val="24"/>
                <w:szCs w:val="24"/>
              </w:rPr>
            </w:pPr>
            <w:r w:rsidRPr="00C93419">
              <w:rPr>
                <w:bCs/>
                <w:color w:val="404040"/>
                <w:sz w:val="24"/>
                <w:szCs w:val="24"/>
              </w:rPr>
              <w:t>Ссылка на публикацию</w:t>
            </w:r>
          </w:p>
        </w:tc>
        <w:tc>
          <w:tcPr>
            <w:tcW w:w="2206" w:type="dxa"/>
            <w:vAlign w:val="center"/>
          </w:tcPr>
          <w:p w:rsidR="00304F71" w:rsidRPr="00C93419" w:rsidRDefault="00304F71" w:rsidP="001A7167">
            <w:pPr>
              <w:contextualSpacing/>
              <w:jc w:val="center"/>
              <w:rPr>
                <w:bCs/>
                <w:color w:val="404040"/>
                <w:sz w:val="24"/>
                <w:szCs w:val="24"/>
              </w:rPr>
            </w:pPr>
            <w:r w:rsidRPr="00C93419">
              <w:rPr>
                <w:bCs/>
                <w:color w:val="404040"/>
                <w:sz w:val="24"/>
                <w:szCs w:val="24"/>
              </w:rPr>
              <w:t>Основные выводы публикаций</w:t>
            </w:r>
          </w:p>
        </w:tc>
      </w:tr>
      <w:tr w:rsidR="00304F71" w:rsidTr="00465C51">
        <w:tc>
          <w:tcPr>
            <w:tcW w:w="2838" w:type="dxa"/>
            <w:vMerge w:val="restart"/>
          </w:tcPr>
          <w:p w:rsidR="000166A2" w:rsidRPr="00D14525" w:rsidRDefault="000166A2" w:rsidP="000166A2">
            <w:pPr>
              <w:jc w:val="center"/>
              <w:rPr>
                <w:bCs/>
                <w:sz w:val="24"/>
                <w:szCs w:val="24"/>
              </w:rPr>
            </w:pPr>
            <w:r w:rsidRPr="00D14525">
              <w:rPr>
                <w:bCs/>
                <w:sz w:val="24"/>
                <w:szCs w:val="24"/>
              </w:rPr>
              <w:t>ГБДОУ №41</w:t>
            </w:r>
          </w:p>
          <w:p w:rsidR="00304F71" w:rsidRDefault="000166A2" w:rsidP="000166A2">
            <w:pPr>
              <w:pStyle w:val="a9"/>
              <w:ind w:left="0"/>
              <w:jc w:val="center"/>
              <w:rPr>
                <w:bCs/>
              </w:rPr>
            </w:pPr>
            <w:r w:rsidRPr="00D14525">
              <w:rPr>
                <w:bCs/>
              </w:rPr>
              <w:t>«Центр интегративного воспитания»</w:t>
            </w:r>
          </w:p>
        </w:tc>
        <w:tc>
          <w:tcPr>
            <w:tcW w:w="2691" w:type="dxa"/>
            <w:vAlign w:val="center"/>
          </w:tcPr>
          <w:p w:rsidR="00304F71" w:rsidRPr="00523E2A" w:rsidRDefault="00304F71" w:rsidP="001A7167">
            <w:pPr>
              <w:ind w:left="147"/>
              <w:contextualSpacing/>
              <w:rPr>
                <w:color w:val="404040"/>
                <w:sz w:val="24"/>
                <w:szCs w:val="24"/>
              </w:rPr>
            </w:pPr>
            <w:r w:rsidRPr="00523E2A">
              <w:rPr>
                <w:color w:val="404040"/>
                <w:sz w:val="24"/>
                <w:szCs w:val="24"/>
              </w:rPr>
              <w:t>Всего публикаций</w:t>
            </w:r>
            <w:r>
              <w:rPr>
                <w:color w:val="404040"/>
                <w:sz w:val="24"/>
                <w:szCs w:val="24"/>
              </w:rPr>
              <w:t xml:space="preserve"> ОУ</w:t>
            </w:r>
          </w:p>
        </w:tc>
        <w:tc>
          <w:tcPr>
            <w:tcW w:w="1417" w:type="dxa"/>
          </w:tcPr>
          <w:p w:rsidR="00304F71" w:rsidRDefault="00A35D17" w:rsidP="001A7167">
            <w:pPr>
              <w:pStyle w:val="a9"/>
              <w:ind w:left="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739" w:type="dxa"/>
          </w:tcPr>
          <w:p w:rsidR="00304F71" w:rsidRDefault="00304F71" w:rsidP="001A7167">
            <w:pPr>
              <w:pStyle w:val="a9"/>
              <w:ind w:left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341" w:type="dxa"/>
          </w:tcPr>
          <w:p w:rsidR="00304F71" w:rsidRDefault="00304F71" w:rsidP="001A7167">
            <w:pPr>
              <w:pStyle w:val="a9"/>
              <w:ind w:left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206" w:type="dxa"/>
          </w:tcPr>
          <w:p w:rsidR="00304F71" w:rsidRDefault="00304F71" w:rsidP="001A7167">
            <w:pPr>
              <w:pStyle w:val="a9"/>
              <w:ind w:left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202164" w:rsidTr="00465C51">
        <w:trPr>
          <w:trHeight w:val="300"/>
        </w:trPr>
        <w:tc>
          <w:tcPr>
            <w:tcW w:w="2838" w:type="dxa"/>
            <w:vMerge/>
          </w:tcPr>
          <w:p w:rsidR="00202164" w:rsidRDefault="00202164" w:rsidP="001A7167">
            <w:pPr>
              <w:pStyle w:val="a9"/>
              <w:ind w:left="0"/>
              <w:rPr>
                <w:bCs/>
              </w:rPr>
            </w:pPr>
          </w:p>
        </w:tc>
        <w:tc>
          <w:tcPr>
            <w:tcW w:w="2691" w:type="dxa"/>
            <w:vAlign w:val="center"/>
          </w:tcPr>
          <w:p w:rsidR="00202164" w:rsidRPr="00523E2A" w:rsidRDefault="00202164" w:rsidP="001A7167">
            <w:pPr>
              <w:ind w:left="147"/>
              <w:contextualSpacing/>
              <w:rPr>
                <w:color w:val="404040"/>
                <w:sz w:val="24"/>
                <w:szCs w:val="24"/>
              </w:rPr>
            </w:pPr>
            <w:r w:rsidRPr="00523E2A">
              <w:rPr>
                <w:color w:val="404040"/>
                <w:sz w:val="24"/>
                <w:szCs w:val="24"/>
              </w:rPr>
              <w:t>В изданиях ВАК</w:t>
            </w:r>
          </w:p>
        </w:tc>
        <w:tc>
          <w:tcPr>
            <w:tcW w:w="1417" w:type="dxa"/>
          </w:tcPr>
          <w:p w:rsidR="00202164" w:rsidRDefault="00202164" w:rsidP="001A7167">
            <w:pPr>
              <w:pStyle w:val="a9"/>
              <w:ind w:left="0"/>
              <w:jc w:val="center"/>
              <w:rPr>
                <w:bCs/>
              </w:rPr>
            </w:pPr>
          </w:p>
        </w:tc>
        <w:tc>
          <w:tcPr>
            <w:tcW w:w="2739" w:type="dxa"/>
          </w:tcPr>
          <w:p w:rsidR="00202164" w:rsidRPr="00DF41A7" w:rsidRDefault="00202164" w:rsidP="001A7167">
            <w:pPr>
              <w:pStyle w:val="a9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1" w:type="dxa"/>
          </w:tcPr>
          <w:p w:rsidR="00202164" w:rsidRPr="00DF41A7" w:rsidRDefault="00202164" w:rsidP="001A7167">
            <w:pPr>
              <w:pStyle w:val="a9"/>
              <w:ind w:left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06" w:type="dxa"/>
          </w:tcPr>
          <w:p w:rsidR="00202164" w:rsidRPr="00DF41A7" w:rsidRDefault="00202164" w:rsidP="00DF41A7">
            <w:pPr>
              <w:pStyle w:val="a9"/>
              <w:ind w:left="0"/>
              <w:jc w:val="center"/>
              <w:rPr>
                <w:bCs/>
                <w:sz w:val="20"/>
                <w:szCs w:val="20"/>
              </w:rPr>
            </w:pPr>
          </w:p>
        </w:tc>
      </w:tr>
      <w:tr w:rsidR="00465C51" w:rsidTr="00DC2091">
        <w:tc>
          <w:tcPr>
            <w:tcW w:w="2838" w:type="dxa"/>
            <w:vMerge/>
          </w:tcPr>
          <w:p w:rsidR="00465C51" w:rsidRDefault="00465C51" w:rsidP="001A7167">
            <w:pPr>
              <w:pStyle w:val="a9"/>
              <w:ind w:left="0"/>
              <w:rPr>
                <w:bCs/>
              </w:rPr>
            </w:pPr>
          </w:p>
        </w:tc>
        <w:tc>
          <w:tcPr>
            <w:tcW w:w="2691" w:type="dxa"/>
            <w:vMerge w:val="restart"/>
          </w:tcPr>
          <w:p w:rsidR="00465C51" w:rsidRPr="00523E2A" w:rsidRDefault="00465C51" w:rsidP="00DC2091">
            <w:pPr>
              <w:ind w:left="147"/>
              <w:contextualSpacing/>
              <w:rPr>
                <w:color w:val="404040"/>
                <w:sz w:val="24"/>
                <w:szCs w:val="24"/>
              </w:rPr>
            </w:pPr>
            <w:r w:rsidRPr="00523E2A">
              <w:rPr>
                <w:color w:val="404040"/>
                <w:sz w:val="24"/>
                <w:szCs w:val="24"/>
              </w:rPr>
              <w:t xml:space="preserve">В </w:t>
            </w:r>
            <w:r>
              <w:rPr>
                <w:color w:val="404040"/>
                <w:sz w:val="24"/>
                <w:szCs w:val="24"/>
              </w:rPr>
              <w:t>изданиях РИНЦ</w:t>
            </w:r>
          </w:p>
        </w:tc>
        <w:tc>
          <w:tcPr>
            <w:tcW w:w="1417" w:type="dxa"/>
            <w:vMerge w:val="restart"/>
          </w:tcPr>
          <w:p w:rsidR="00465C51" w:rsidRDefault="00465C51" w:rsidP="001A7167">
            <w:pPr>
              <w:pStyle w:val="a9"/>
              <w:ind w:left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739" w:type="dxa"/>
          </w:tcPr>
          <w:p w:rsidR="00465C51" w:rsidRPr="00465C51" w:rsidRDefault="00465C51" w:rsidP="00DC2091">
            <w:pPr>
              <w:pStyle w:val="a9"/>
              <w:ind w:left="0"/>
              <w:rPr>
                <w:bCs/>
              </w:rPr>
            </w:pPr>
            <w:r w:rsidRPr="00465C51">
              <w:rPr>
                <w:bCs/>
              </w:rPr>
              <w:t xml:space="preserve">Микшина Е.П., </w:t>
            </w:r>
            <w:proofErr w:type="spellStart"/>
            <w:r w:rsidRPr="00465C51">
              <w:rPr>
                <w:bCs/>
              </w:rPr>
              <w:t>Валькова</w:t>
            </w:r>
            <w:proofErr w:type="spellEnd"/>
            <w:r w:rsidRPr="00465C51">
              <w:rPr>
                <w:bCs/>
              </w:rPr>
              <w:t xml:space="preserve"> И.А., Зигле Л.А. Оценка качества и эффективности ранней помощи в региональной системе дошкольного образования: участие семьи</w:t>
            </w:r>
          </w:p>
        </w:tc>
        <w:tc>
          <w:tcPr>
            <w:tcW w:w="2341" w:type="dxa"/>
          </w:tcPr>
          <w:p w:rsidR="00465C51" w:rsidRPr="00465C51" w:rsidRDefault="00465C51" w:rsidP="00DC2091">
            <w:pPr>
              <w:pStyle w:val="a9"/>
              <w:ind w:left="0"/>
              <w:rPr>
                <w:bCs/>
              </w:rPr>
            </w:pPr>
            <w:r w:rsidRPr="00465C51">
              <w:rPr>
                <w:bCs/>
              </w:rPr>
              <w:t xml:space="preserve">сборник V Всероссийской научно-практической конференции «Семья особого ребенка» (23 октября 2023г., г. Москва) /Сост. </w:t>
            </w:r>
            <w:proofErr w:type="spellStart"/>
            <w:r w:rsidRPr="00465C51">
              <w:rPr>
                <w:bCs/>
              </w:rPr>
              <w:t>Г.Ю.Одинокова</w:t>
            </w:r>
            <w:proofErr w:type="spellEnd"/>
            <w:r w:rsidRPr="00465C51">
              <w:rPr>
                <w:bCs/>
              </w:rPr>
              <w:t xml:space="preserve">, </w:t>
            </w:r>
            <w:proofErr w:type="spellStart"/>
            <w:r w:rsidRPr="00465C51">
              <w:rPr>
                <w:bCs/>
              </w:rPr>
              <w:t>И.А.Мещерякова</w:t>
            </w:r>
            <w:proofErr w:type="spellEnd"/>
            <w:r w:rsidRPr="00465C51">
              <w:rPr>
                <w:bCs/>
              </w:rPr>
              <w:t xml:space="preserve">, </w:t>
            </w:r>
            <w:proofErr w:type="spellStart"/>
            <w:r w:rsidRPr="00465C51">
              <w:rPr>
                <w:bCs/>
              </w:rPr>
              <w:t>Н.А.Живаева</w:t>
            </w:r>
            <w:proofErr w:type="spellEnd"/>
            <w:r w:rsidRPr="00465C51">
              <w:rPr>
                <w:bCs/>
              </w:rPr>
              <w:t>. — М.: ФГБНУ «ИКП», 2023. С-81-89</w:t>
            </w:r>
          </w:p>
        </w:tc>
        <w:tc>
          <w:tcPr>
            <w:tcW w:w="2206" w:type="dxa"/>
          </w:tcPr>
          <w:p w:rsidR="00465C51" w:rsidRDefault="00DC2091" w:rsidP="00DC2091">
            <w:pPr>
              <w:pStyle w:val="a9"/>
              <w:ind w:left="0"/>
              <w:rPr>
                <w:bCs/>
              </w:rPr>
            </w:pPr>
            <w:r w:rsidRPr="00DC2091">
              <w:rPr>
                <w:bCs/>
              </w:rPr>
              <w:t xml:space="preserve">В статье обосновывается необходимость осуществления оценки качества и эффективности оказания ранней помощи. Представлены материалы  первого этапа разработки данного аспекта в региональной системе дошкольного образования Санкт-Петербурга, которые  могут быть полезными для служб ранней помощи, начинающих свою деятельность. Дано описание разработанных для этой процедуры материалов в виде </w:t>
            </w:r>
            <w:r w:rsidRPr="00DC2091">
              <w:rPr>
                <w:bCs/>
              </w:rPr>
              <w:lastRenderedPageBreak/>
              <w:t xml:space="preserve">опросников для родителей, </w:t>
            </w:r>
            <w:proofErr w:type="gramStart"/>
            <w:r w:rsidRPr="00DC2091">
              <w:rPr>
                <w:bCs/>
              </w:rPr>
              <w:t>чек-листов</w:t>
            </w:r>
            <w:proofErr w:type="gramEnd"/>
            <w:r w:rsidRPr="00DC2091">
              <w:rPr>
                <w:bCs/>
              </w:rPr>
              <w:t xml:space="preserve"> и технологических карт для специалистов служб ранней помощи.</w:t>
            </w:r>
          </w:p>
        </w:tc>
      </w:tr>
      <w:tr w:rsidR="00465C51" w:rsidTr="00465C51">
        <w:tc>
          <w:tcPr>
            <w:tcW w:w="2838" w:type="dxa"/>
            <w:vMerge/>
          </w:tcPr>
          <w:p w:rsidR="00465C51" w:rsidRDefault="00465C51" w:rsidP="001A7167">
            <w:pPr>
              <w:pStyle w:val="a9"/>
              <w:ind w:left="0"/>
              <w:rPr>
                <w:bCs/>
              </w:rPr>
            </w:pPr>
          </w:p>
        </w:tc>
        <w:tc>
          <w:tcPr>
            <w:tcW w:w="2691" w:type="dxa"/>
            <w:vMerge/>
            <w:vAlign w:val="center"/>
          </w:tcPr>
          <w:p w:rsidR="00465C51" w:rsidRPr="00523E2A" w:rsidRDefault="00465C51" w:rsidP="001A7167">
            <w:pPr>
              <w:ind w:left="147"/>
              <w:contextualSpacing/>
              <w:rPr>
                <w:color w:val="40404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65C51" w:rsidRDefault="00465C51" w:rsidP="001A7167">
            <w:pPr>
              <w:pStyle w:val="a9"/>
              <w:ind w:left="0"/>
              <w:jc w:val="center"/>
              <w:rPr>
                <w:bCs/>
              </w:rPr>
            </w:pPr>
          </w:p>
        </w:tc>
        <w:tc>
          <w:tcPr>
            <w:tcW w:w="2739" w:type="dxa"/>
          </w:tcPr>
          <w:p w:rsidR="00465C51" w:rsidRPr="00465C51" w:rsidRDefault="00465C51" w:rsidP="00DC2091">
            <w:pPr>
              <w:pStyle w:val="a9"/>
              <w:ind w:left="0"/>
              <w:rPr>
                <w:bCs/>
              </w:rPr>
            </w:pPr>
            <w:proofErr w:type="spellStart"/>
            <w:r w:rsidRPr="00465C51">
              <w:rPr>
                <w:bCs/>
              </w:rPr>
              <w:t>Валькова</w:t>
            </w:r>
            <w:proofErr w:type="spellEnd"/>
            <w:r w:rsidRPr="00465C51">
              <w:rPr>
                <w:bCs/>
              </w:rPr>
              <w:t xml:space="preserve"> И.А., Зигле Л.А., Микшина Е.П. Нормативно-правовое регулирование деятельности служб ранней помощи в системе дошкольного образования: проблемы и перспективы развития</w:t>
            </w:r>
          </w:p>
        </w:tc>
        <w:tc>
          <w:tcPr>
            <w:tcW w:w="2341" w:type="dxa"/>
          </w:tcPr>
          <w:p w:rsidR="00465C51" w:rsidRPr="00465C51" w:rsidRDefault="00465C51" w:rsidP="00DC2091">
            <w:pPr>
              <w:pStyle w:val="a9"/>
              <w:ind w:left="0"/>
              <w:rPr>
                <w:bCs/>
              </w:rPr>
            </w:pPr>
            <w:r w:rsidRPr="00465C51">
              <w:rPr>
                <w:bCs/>
              </w:rPr>
              <w:t>Образование и воспитание дошкольников, школьников, молодежи: теория и практика. – Новосибирск: Изд-во АНО ДПО «</w:t>
            </w:r>
            <w:proofErr w:type="spellStart"/>
            <w:r w:rsidRPr="00465C51">
              <w:rPr>
                <w:bCs/>
              </w:rPr>
              <w:t>НАПППиСР</w:t>
            </w:r>
            <w:proofErr w:type="spellEnd"/>
            <w:r w:rsidRPr="00465C51">
              <w:rPr>
                <w:bCs/>
              </w:rPr>
              <w:t>». ‒ 2023. ‒ № 2. (с. 24-33)</w:t>
            </w:r>
          </w:p>
        </w:tc>
        <w:tc>
          <w:tcPr>
            <w:tcW w:w="2206" w:type="dxa"/>
          </w:tcPr>
          <w:p w:rsidR="00465C51" w:rsidRDefault="00DC2091" w:rsidP="00DC2091">
            <w:pPr>
              <w:pStyle w:val="a9"/>
              <w:ind w:left="0"/>
              <w:rPr>
                <w:bCs/>
              </w:rPr>
            </w:pPr>
            <w:r w:rsidRPr="00DC2091">
              <w:rPr>
                <w:bCs/>
              </w:rPr>
              <w:t>В статье даны рекомендации по нормативно-правовому регулированию деятельности служб ранней помощи системы дошкольного образования,  которые могут быть использованы в разных регионах российской федерации.</w:t>
            </w:r>
          </w:p>
        </w:tc>
      </w:tr>
      <w:tr w:rsidR="00465C51" w:rsidTr="00465C51">
        <w:tc>
          <w:tcPr>
            <w:tcW w:w="2838" w:type="dxa"/>
            <w:vMerge/>
          </w:tcPr>
          <w:p w:rsidR="00465C51" w:rsidRDefault="00465C51" w:rsidP="001A7167">
            <w:pPr>
              <w:pStyle w:val="a9"/>
              <w:ind w:left="0"/>
              <w:rPr>
                <w:bCs/>
              </w:rPr>
            </w:pPr>
          </w:p>
        </w:tc>
        <w:tc>
          <w:tcPr>
            <w:tcW w:w="2691" w:type="dxa"/>
            <w:vMerge/>
            <w:vAlign w:val="center"/>
          </w:tcPr>
          <w:p w:rsidR="00465C51" w:rsidRPr="00523E2A" w:rsidRDefault="00465C51" w:rsidP="001A7167">
            <w:pPr>
              <w:ind w:left="147"/>
              <w:contextualSpacing/>
              <w:rPr>
                <w:color w:val="40404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65C51" w:rsidRDefault="00465C51" w:rsidP="001A7167">
            <w:pPr>
              <w:pStyle w:val="a9"/>
              <w:ind w:left="0"/>
              <w:jc w:val="center"/>
              <w:rPr>
                <w:bCs/>
              </w:rPr>
            </w:pPr>
          </w:p>
        </w:tc>
        <w:tc>
          <w:tcPr>
            <w:tcW w:w="2739" w:type="dxa"/>
          </w:tcPr>
          <w:p w:rsidR="00465C51" w:rsidRPr="00465C51" w:rsidRDefault="00465C51" w:rsidP="00DC2091">
            <w:pPr>
              <w:pStyle w:val="a9"/>
              <w:ind w:left="0"/>
              <w:rPr>
                <w:bCs/>
              </w:rPr>
            </w:pPr>
            <w:r w:rsidRPr="00465C51">
              <w:rPr>
                <w:bCs/>
              </w:rPr>
              <w:t xml:space="preserve">Микшина Е.П., </w:t>
            </w:r>
            <w:proofErr w:type="spellStart"/>
            <w:r w:rsidRPr="00465C51">
              <w:rPr>
                <w:bCs/>
              </w:rPr>
              <w:t>Валькова</w:t>
            </w:r>
            <w:proofErr w:type="spellEnd"/>
            <w:r w:rsidRPr="00465C51">
              <w:rPr>
                <w:bCs/>
              </w:rPr>
              <w:t xml:space="preserve"> И.А., Зигле Л.А, Голубева И.И.</w:t>
            </w:r>
          </w:p>
          <w:p w:rsidR="00465C51" w:rsidRPr="00465C51" w:rsidRDefault="00465C51" w:rsidP="00DC2091">
            <w:pPr>
              <w:pStyle w:val="a9"/>
              <w:ind w:left="0"/>
              <w:rPr>
                <w:bCs/>
              </w:rPr>
            </w:pPr>
            <w:r w:rsidRPr="00465C51">
              <w:rPr>
                <w:bCs/>
              </w:rPr>
              <w:t>Особенности профессиональной деятельности сурдопедагога в Службе ранней помощи</w:t>
            </w:r>
          </w:p>
        </w:tc>
        <w:tc>
          <w:tcPr>
            <w:tcW w:w="2341" w:type="dxa"/>
          </w:tcPr>
          <w:p w:rsidR="00465C51" w:rsidRPr="00465C51" w:rsidRDefault="00465C51" w:rsidP="00DC2091">
            <w:pPr>
              <w:pStyle w:val="a9"/>
              <w:ind w:left="0"/>
              <w:rPr>
                <w:bCs/>
              </w:rPr>
            </w:pPr>
            <w:r w:rsidRPr="00465C51">
              <w:rPr>
                <w:bCs/>
              </w:rPr>
              <w:t>Кафедра сурдопедагогики: междисциплинарное взаимодействие науки и практики: сборник научных статей. – СПб</w:t>
            </w:r>
            <w:proofErr w:type="gramStart"/>
            <w:r w:rsidRPr="00465C51">
              <w:rPr>
                <w:bCs/>
              </w:rPr>
              <w:t xml:space="preserve">.: </w:t>
            </w:r>
            <w:proofErr w:type="spellStart"/>
            <w:proofErr w:type="gramEnd"/>
            <w:r w:rsidRPr="00465C51">
              <w:rPr>
                <w:bCs/>
              </w:rPr>
              <w:t>Астерион</w:t>
            </w:r>
            <w:proofErr w:type="spellEnd"/>
            <w:r w:rsidRPr="00465C51">
              <w:rPr>
                <w:bCs/>
              </w:rPr>
              <w:t>, 2023. (с. 29- 34)</w:t>
            </w:r>
          </w:p>
        </w:tc>
        <w:tc>
          <w:tcPr>
            <w:tcW w:w="2206" w:type="dxa"/>
          </w:tcPr>
          <w:p w:rsidR="00465C51" w:rsidRDefault="00DC2091" w:rsidP="00DC2091">
            <w:pPr>
              <w:pStyle w:val="a9"/>
              <w:ind w:left="0"/>
              <w:rPr>
                <w:bCs/>
              </w:rPr>
            </w:pPr>
            <w:r>
              <w:rPr>
                <w:bCs/>
              </w:rPr>
              <w:t xml:space="preserve">В статье раскрыты особенности практической работы сурдопедагогов с семьями детей младенческого и раннего возраста с нарушением слуха </w:t>
            </w:r>
          </w:p>
        </w:tc>
      </w:tr>
      <w:tr w:rsidR="00304F71" w:rsidTr="00465C51">
        <w:tc>
          <w:tcPr>
            <w:tcW w:w="2838" w:type="dxa"/>
            <w:vMerge/>
          </w:tcPr>
          <w:p w:rsidR="00304F71" w:rsidRDefault="00304F71" w:rsidP="001A7167">
            <w:pPr>
              <w:pStyle w:val="a9"/>
              <w:ind w:left="0"/>
              <w:rPr>
                <w:bCs/>
              </w:rPr>
            </w:pPr>
          </w:p>
        </w:tc>
        <w:tc>
          <w:tcPr>
            <w:tcW w:w="2691" w:type="dxa"/>
            <w:vAlign w:val="center"/>
          </w:tcPr>
          <w:p w:rsidR="00304F71" w:rsidRPr="00523E2A" w:rsidRDefault="00304F71" w:rsidP="001A7167">
            <w:pPr>
              <w:ind w:left="147"/>
              <w:contextualSpacing/>
              <w:rPr>
                <w:color w:val="404040"/>
                <w:sz w:val="24"/>
                <w:szCs w:val="24"/>
              </w:rPr>
            </w:pPr>
            <w:r w:rsidRPr="00523E2A">
              <w:rPr>
                <w:color w:val="404040"/>
                <w:sz w:val="24"/>
                <w:szCs w:val="24"/>
              </w:rPr>
              <w:t>Монографии</w:t>
            </w:r>
          </w:p>
        </w:tc>
        <w:tc>
          <w:tcPr>
            <w:tcW w:w="1417" w:type="dxa"/>
          </w:tcPr>
          <w:p w:rsidR="00304F71" w:rsidRDefault="00304F71" w:rsidP="001A7167">
            <w:pPr>
              <w:pStyle w:val="a9"/>
              <w:ind w:left="0"/>
              <w:jc w:val="center"/>
              <w:rPr>
                <w:bCs/>
              </w:rPr>
            </w:pPr>
          </w:p>
        </w:tc>
        <w:tc>
          <w:tcPr>
            <w:tcW w:w="2739" w:type="dxa"/>
          </w:tcPr>
          <w:p w:rsidR="00304F71" w:rsidRDefault="00304F71" w:rsidP="001A7167">
            <w:pPr>
              <w:pStyle w:val="a9"/>
              <w:ind w:left="0"/>
              <w:jc w:val="center"/>
              <w:rPr>
                <w:bCs/>
              </w:rPr>
            </w:pPr>
          </w:p>
        </w:tc>
        <w:tc>
          <w:tcPr>
            <w:tcW w:w="2341" w:type="dxa"/>
          </w:tcPr>
          <w:p w:rsidR="00304F71" w:rsidRDefault="00304F71" w:rsidP="001A7167">
            <w:pPr>
              <w:pStyle w:val="a9"/>
              <w:ind w:left="0"/>
              <w:jc w:val="center"/>
              <w:rPr>
                <w:bCs/>
              </w:rPr>
            </w:pPr>
          </w:p>
        </w:tc>
        <w:tc>
          <w:tcPr>
            <w:tcW w:w="2206" w:type="dxa"/>
          </w:tcPr>
          <w:p w:rsidR="00304F71" w:rsidRDefault="00304F71" w:rsidP="001A7167">
            <w:pPr>
              <w:pStyle w:val="a9"/>
              <w:ind w:left="0"/>
              <w:jc w:val="center"/>
              <w:rPr>
                <w:bCs/>
              </w:rPr>
            </w:pPr>
          </w:p>
        </w:tc>
      </w:tr>
      <w:tr w:rsidR="00304F71" w:rsidTr="00465C51">
        <w:tc>
          <w:tcPr>
            <w:tcW w:w="2838" w:type="dxa"/>
            <w:vMerge/>
          </w:tcPr>
          <w:p w:rsidR="00304F71" w:rsidRDefault="00304F71" w:rsidP="001A7167">
            <w:pPr>
              <w:pStyle w:val="a9"/>
              <w:ind w:left="0"/>
              <w:rPr>
                <w:bCs/>
              </w:rPr>
            </w:pPr>
          </w:p>
        </w:tc>
        <w:tc>
          <w:tcPr>
            <w:tcW w:w="2691" w:type="dxa"/>
            <w:vAlign w:val="center"/>
          </w:tcPr>
          <w:p w:rsidR="00304F71" w:rsidRPr="00523E2A" w:rsidRDefault="00304F71" w:rsidP="001A7167">
            <w:pPr>
              <w:ind w:left="147"/>
              <w:contextualSpacing/>
              <w:rPr>
                <w:color w:val="404040"/>
                <w:sz w:val="24"/>
                <w:szCs w:val="24"/>
              </w:rPr>
            </w:pPr>
            <w:r w:rsidRPr="00523E2A">
              <w:rPr>
                <w:color w:val="404040"/>
                <w:sz w:val="24"/>
                <w:szCs w:val="24"/>
              </w:rPr>
              <w:t>Учебные пособия</w:t>
            </w:r>
          </w:p>
        </w:tc>
        <w:tc>
          <w:tcPr>
            <w:tcW w:w="1417" w:type="dxa"/>
          </w:tcPr>
          <w:p w:rsidR="00304F71" w:rsidRDefault="00304F71" w:rsidP="001A7167">
            <w:pPr>
              <w:pStyle w:val="a9"/>
              <w:ind w:left="0"/>
              <w:jc w:val="center"/>
              <w:rPr>
                <w:bCs/>
              </w:rPr>
            </w:pPr>
          </w:p>
        </w:tc>
        <w:tc>
          <w:tcPr>
            <w:tcW w:w="2739" w:type="dxa"/>
          </w:tcPr>
          <w:p w:rsidR="00304F71" w:rsidRDefault="00304F71" w:rsidP="001A7167">
            <w:pPr>
              <w:pStyle w:val="a9"/>
              <w:ind w:left="0"/>
              <w:jc w:val="center"/>
              <w:rPr>
                <w:bCs/>
              </w:rPr>
            </w:pPr>
          </w:p>
        </w:tc>
        <w:tc>
          <w:tcPr>
            <w:tcW w:w="2341" w:type="dxa"/>
          </w:tcPr>
          <w:p w:rsidR="00304F71" w:rsidRDefault="00304F71" w:rsidP="001A7167">
            <w:pPr>
              <w:pStyle w:val="a9"/>
              <w:ind w:left="0"/>
              <w:jc w:val="center"/>
              <w:rPr>
                <w:bCs/>
              </w:rPr>
            </w:pPr>
          </w:p>
        </w:tc>
        <w:tc>
          <w:tcPr>
            <w:tcW w:w="2206" w:type="dxa"/>
          </w:tcPr>
          <w:p w:rsidR="00304F71" w:rsidRDefault="00304F71" w:rsidP="001A7167">
            <w:pPr>
              <w:pStyle w:val="a9"/>
              <w:ind w:left="0"/>
              <w:jc w:val="center"/>
              <w:rPr>
                <w:bCs/>
              </w:rPr>
            </w:pPr>
          </w:p>
        </w:tc>
      </w:tr>
      <w:tr w:rsidR="00304F71" w:rsidTr="00465C51">
        <w:tc>
          <w:tcPr>
            <w:tcW w:w="2838" w:type="dxa"/>
            <w:vMerge/>
          </w:tcPr>
          <w:p w:rsidR="00304F71" w:rsidRDefault="00304F71" w:rsidP="001A7167">
            <w:pPr>
              <w:pStyle w:val="a9"/>
              <w:ind w:left="0"/>
              <w:rPr>
                <w:bCs/>
              </w:rPr>
            </w:pPr>
          </w:p>
        </w:tc>
        <w:tc>
          <w:tcPr>
            <w:tcW w:w="2691" w:type="dxa"/>
            <w:vAlign w:val="center"/>
          </w:tcPr>
          <w:p w:rsidR="00304F71" w:rsidRPr="00523E2A" w:rsidRDefault="00304F71" w:rsidP="001A7167">
            <w:pPr>
              <w:ind w:left="147"/>
              <w:contextualSpacing/>
              <w:rPr>
                <w:color w:val="404040"/>
                <w:sz w:val="24"/>
                <w:szCs w:val="24"/>
              </w:rPr>
            </w:pPr>
            <w:r w:rsidRPr="00523E2A">
              <w:rPr>
                <w:color w:val="404040"/>
                <w:sz w:val="24"/>
                <w:szCs w:val="24"/>
              </w:rPr>
              <w:t>Методические рекомендации</w:t>
            </w:r>
          </w:p>
        </w:tc>
        <w:tc>
          <w:tcPr>
            <w:tcW w:w="1417" w:type="dxa"/>
          </w:tcPr>
          <w:p w:rsidR="00304F71" w:rsidRDefault="00A35D17" w:rsidP="001A7167">
            <w:pPr>
              <w:pStyle w:val="a9"/>
              <w:ind w:left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739" w:type="dxa"/>
          </w:tcPr>
          <w:p w:rsidR="00A35D17" w:rsidRDefault="00A35D17" w:rsidP="001A7167">
            <w:pPr>
              <w:pStyle w:val="a9"/>
              <w:ind w:left="0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Лорер</w:t>
            </w:r>
            <w:proofErr w:type="spellEnd"/>
            <w:r>
              <w:rPr>
                <w:bCs/>
              </w:rPr>
              <w:t xml:space="preserve"> В.В., Артамонова А.Ю., </w:t>
            </w:r>
            <w:proofErr w:type="spellStart"/>
            <w:r>
              <w:rPr>
                <w:bCs/>
              </w:rPr>
              <w:t>Лотош</w:t>
            </w:r>
            <w:proofErr w:type="spellEnd"/>
            <w:r>
              <w:rPr>
                <w:bCs/>
              </w:rPr>
              <w:t xml:space="preserve"> О.Р., Зигле Л.А.</w:t>
            </w:r>
          </w:p>
          <w:p w:rsidR="00304F71" w:rsidRDefault="00A35D17" w:rsidP="001A7167">
            <w:pPr>
              <w:pStyle w:val="a9"/>
              <w:ind w:left="0"/>
              <w:jc w:val="center"/>
              <w:rPr>
                <w:bCs/>
              </w:rPr>
            </w:pPr>
            <w:r>
              <w:rPr>
                <w:bCs/>
              </w:rPr>
              <w:t xml:space="preserve">Методическое пособие </w:t>
            </w:r>
          </w:p>
          <w:p w:rsidR="00A35D17" w:rsidRDefault="00A35D17" w:rsidP="001A7167">
            <w:pPr>
              <w:pStyle w:val="a9"/>
              <w:ind w:left="0"/>
              <w:jc w:val="center"/>
              <w:rPr>
                <w:bCs/>
              </w:rPr>
            </w:pPr>
            <w:r>
              <w:rPr>
                <w:bCs/>
              </w:rPr>
              <w:t>«Выявление и направление детей целевой группы и их семей в организации, предоставляющие услуги ранней помощи»</w:t>
            </w:r>
          </w:p>
        </w:tc>
        <w:tc>
          <w:tcPr>
            <w:tcW w:w="2341" w:type="dxa"/>
          </w:tcPr>
          <w:p w:rsidR="00304F71" w:rsidRDefault="00034833" w:rsidP="00034833">
            <w:pPr>
              <w:pStyle w:val="a9"/>
              <w:ind w:left="0"/>
              <w:jc w:val="center"/>
              <w:rPr>
                <w:bCs/>
              </w:rPr>
            </w:pPr>
            <w:r>
              <w:rPr>
                <w:bCs/>
              </w:rPr>
              <w:t>Санкт-Петербург: ООО «Издательско-Торговый Дом «</w:t>
            </w:r>
            <w:proofErr w:type="spellStart"/>
            <w:r>
              <w:rPr>
                <w:bCs/>
              </w:rPr>
              <w:t>Скифия</w:t>
            </w:r>
            <w:proofErr w:type="spellEnd"/>
            <w:r>
              <w:rPr>
                <w:bCs/>
              </w:rPr>
              <w:t xml:space="preserve">»», 2021 </w:t>
            </w:r>
          </w:p>
        </w:tc>
        <w:tc>
          <w:tcPr>
            <w:tcW w:w="2206" w:type="dxa"/>
          </w:tcPr>
          <w:p w:rsidR="00304F71" w:rsidRDefault="00034833" w:rsidP="001A7167">
            <w:pPr>
              <w:pStyle w:val="a9"/>
              <w:ind w:left="0"/>
              <w:jc w:val="center"/>
              <w:rPr>
                <w:bCs/>
              </w:rPr>
            </w:pPr>
            <w:r>
              <w:rPr>
                <w:bCs/>
              </w:rPr>
              <w:t>Пособие предназначено для органов исполнительной власти субъектов Российской Федерации и подведомственных организаций, обеспечивающих предоставление услуг ранней помощи детям и их семьям</w:t>
            </w:r>
          </w:p>
        </w:tc>
      </w:tr>
    </w:tbl>
    <w:p w:rsidR="00304F71" w:rsidRDefault="00304F71" w:rsidP="00304F71">
      <w:pPr>
        <w:rPr>
          <w:sz w:val="24"/>
          <w:szCs w:val="24"/>
        </w:rPr>
      </w:pPr>
    </w:p>
    <w:p w:rsidR="00304F71" w:rsidRDefault="00304F71" w:rsidP="00304F71">
      <w:pPr>
        <w:rPr>
          <w:sz w:val="24"/>
          <w:szCs w:val="24"/>
        </w:rPr>
      </w:pPr>
    </w:p>
    <w:p w:rsidR="00304F71" w:rsidRDefault="00304F71" w:rsidP="00304F71">
      <w:pPr>
        <w:rPr>
          <w:sz w:val="24"/>
          <w:szCs w:val="24"/>
        </w:rPr>
      </w:pPr>
    </w:p>
    <w:p w:rsidR="00304F71" w:rsidRDefault="00304F71" w:rsidP="00304F71">
      <w:pPr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DF6CEC">
        <w:rPr>
          <w:sz w:val="24"/>
          <w:szCs w:val="24"/>
        </w:rPr>
        <w:t>Представление опыта</w:t>
      </w:r>
      <w:r w:rsidRPr="00DF6CEC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по результатам внедрения </w:t>
      </w:r>
      <w:r w:rsidRPr="002F0C0E">
        <w:rPr>
          <w:sz w:val="24"/>
          <w:szCs w:val="24"/>
        </w:rPr>
        <w:t xml:space="preserve"> </w:t>
      </w:r>
      <w:r>
        <w:rPr>
          <w:sz w:val="24"/>
          <w:szCs w:val="24"/>
        </w:rPr>
        <w:t>продуктов инновационной деятельности</w:t>
      </w:r>
    </w:p>
    <w:tbl>
      <w:tblPr>
        <w:tblStyle w:val="a4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694"/>
        <w:gridCol w:w="4961"/>
        <w:gridCol w:w="3763"/>
      </w:tblGrid>
      <w:tr w:rsidR="00304F71" w:rsidTr="005B4A83">
        <w:trPr>
          <w:trHeight w:val="846"/>
        </w:trPr>
        <w:tc>
          <w:tcPr>
            <w:tcW w:w="2835" w:type="dxa"/>
          </w:tcPr>
          <w:p w:rsidR="00304F71" w:rsidRPr="009E5767" w:rsidRDefault="00304F71" w:rsidP="001A716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Краткое наименование ОУ</w:t>
            </w:r>
          </w:p>
        </w:tc>
        <w:tc>
          <w:tcPr>
            <w:tcW w:w="2694" w:type="dxa"/>
          </w:tcPr>
          <w:p w:rsidR="00304F71" w:rsidRDefault="00304F71" w:rsidP="001A71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мероприятия</w:t>
            </w:r>
          </w:p>
          <w:p w:rsidR="00304F71" w:rsidRDefault="00304F71" w:rsidP="001A71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(региональный, межрегиональный, всероссийский)</w:t>
            </w:r>
          </w:p>
        </w:tc>
        <w:tc>
          <w:tcPr>
            <w:tcW w:w="4961" w:type="dxa"/>
          </w:tcPr>
          <w:p w:rsidR="00304F71" w:rsidRDefault="00304F71" w:rsidP="001A71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и краткое описание мероприятия </w:t>
            </w:r>
          </w:p>
        </w:tc>
        <w:tc>
          <w:tcPr>
            <w:tcW w:w="3763" w:type="dxa"/>
          </w:tcPr>
          <w:p w:rsidR="00304F71" w:rsidRDefault="00304F71" w:rsidP="001A71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Ссылка</w:t>
            </w:r>
            <w:r w:rsidRPr="00141E4D">
              <w:rPr>
                <w:sz w:val="24"/>
                <w:szCs w:val="24"/>
              </w:rPr>
              <w:t xml:space="preserve"> на </w:t>
            </w:r>
            <w:r>
              <w:rPr>
                <w:sz w:val="24"/>
                <w:szCs w:val="24"/>
              </w:rPr>
              <w:t xml:space="preserve">информацию о </w:t>
            </w:r>
            <w:r w:rsidRPr="00141E4D">
              <w:rPr>
                <w:sz w:val="24"/>
                <w:szCs w:val="24"/>
              </w:rPr>
              <w:t>мероприяти</w:t>
            </w:r>
            <w:r>
              <w:rPr>
                <w:sz w:val="24"/>
                <w:szCs w:val="24"/>
              </w:rPr>
              <w:t>и в сети «Интернет»</w:t>
            </w:r>
          </w:p>
        </w:tc>
      </w:tr>
      <w:tr w:rsidR="00304F71" w:rsidTr="005B4A83">
        <w:trPr>
          <w:trHeight w:val="312"/>
        </w:trPr>
        <w:tc>
          <w:tcPr>
            <w:tcW w:w="2835" w:type="dxa"/>
          </w:tcPr>
          <w:p w:rsidR="000166A2" w:rsidRPr="000166A2" w:rsidRDefault="000166A2" w:rsidP="000166A2">
            <w:pPr>
              <w:rPr>
                <w:sz w:val="24"/>
                <w:szCs w:val="24"/>
              </w:rPr>
            </w:pPr>
            <w:r w:rsidRPr="000166A2">
              <w:rPr>
                <w:sz w:val="24"/>
                <w:szCs w:val="24"/>
              </w:rPr>
              <w:t xml:space="preserve">ГБДОУ №41 </w:t>
            </w:r>
          </w:p>
          <w:p w:rsidR="00304F71" w:rsidRDefault="000166A2" w:rsidP="000166A2">
            <w:pPr>
              <w:rPr>
                <w:sz w:val="24"/>
                <w:szCs w:val="24"/>
              </w:rPr>
            </w:pPr>
            <w:r w:rsidRPr="000166A2">
              <w:rPr>
                <w:sz w:val="24"/>
                <w:szCs w:val="24"/>
              </w:rPr>
              <w:t>«Центр интегративного воспитания»</w:t>
            </w:r>
          </w:p>
        </w:tc>
        <w:tc>
          <w:tcPr>
            <w:tcW w:w="2694" w:type="dxa"/>
          </w:tcPr>
          <w:p w:rsidR="00304F71" w:rsidRDefault="000166A2" w:rsidP="000166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региональный</w:t>
            </w:r>
          </w:p>
        </w:tc>
        <w:tc>
          <w:tcPr>
            <w:tcW w:w="4961" w:type="dxa"/>
          </w:tcPr>
          <w:p w:rsidR="000166A2" w:rsidRDefault="000166A2" w:rsidP="000166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Тематика з</w:t>
            </w:r>
            <w:r w:rsidRPr="000166A2">
              <w:rPr>
                <w:sz w:val="24"/>
                <w:szCs w:val="24"/>
              </w:rPr>
              <w:t>аседани</w:t>
            </w:r>
            <w:r>
              <w:rPr>
                <w:sz w:val="24"/>
                <w:szCs w:val="24"/>
              </w:rPr>
              <w:t>й</w:t>
            </w:r>
            <w:r w:rsidRPr="000166A2">
              <w:rPr>
                <w:sz w:val="24"/>
                <w:szCs w:val="24"/>
              </w:rPr>
              <w:t xml:space="preserve"> городского методического объединения</w:t>
            </w:r>
            <w:r>
              <w:rPr>
                <w:sz w:val="24"/>
                <w:szCs w:val="24"/>
              </w:rPr>
              <w:t>:</w:t>
            </w:r>
          </w:p>
          <w:p w:rsidR="000166A2" w:rsidRPr="000166A2" w:rsidRDefault="000166A2" w:rsidP="000166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166A2">
              <w:rPr>
                <w:sz w:val="24"/>
                <w:szCs w:val="24"/>
              </w:rPr>
              <w:t>«Подходы и диагностические классификации в ранней помощи: МКФ»</w:t>
            </w:r>
          </w:p>
          <w:p w:rsidR="000166A2" w:rsidRPr="000166A2" w:rsidRDefault="000166A2" w:rsidP="000166A2">
            <w:pPr>
              <w:rPr>
                <w:sz w:val="24"/>
                <w:szCs w:val="24"/>
              </w:rPr>
            </w:pPr>
            <w:r w:rsidRPr="000166A2">
              <w:rPr>
                <w:sz w:val="24"/>
                <w:szCs w:val="24"/>
              </w:rPr>
              <w:t>«Подходы и диагностические классификации в ранней помощи: DC: 0-5, МКБ - 11</w:t>
            </w:r>
          </w:p>
          <w:p w:rsidR="000166A2" w:rsidRPr="000166A2" w:rsidRDefault="000166A2" w:rsidP="000166A2">
            <w:pPr>
              <w:rPr>
                <w:sz w:val="24"/>
                <w:szCs w:val="24"/>
              </w:rPr>
            </w:pPr>
            <w:r w:rsidRPr="000166A2">
              <w:rPr>
                <w:sz w:val="24"/>
                <w:szCs w:val="24"/>
              </w:rPr>
              <w:t>«Проектирование индивидуальной программы ранней помощи»</w:t>
            </w:r>
          </w:p>
          <w:p w:rsidR="000166A2" w:rsidRDefault="000166A2" w:rsidP="000166A2">
            <w:pPr>
              <w:rPr>
                <w:sz w:val="24"/>
                <w:szCs w:val="24"/>
              </w:rPr>
            </w:pPr>
            <w:r w:rsidRPr="000166A2">
              <w:rPr>
                <w:sz w:val="24"/>
                <w:szCs w:val="24"/>
              </w:rPr>
              <w:t xml:space="preserve">«Организация деятельности Службы ранней </w:t>
            </w:r>
            <w:r w:rsidRPr="000166A2">
              <w:rPr>
                <w:sz w:val="24"/>
                <w:szCs w:val="24"/>
              </w:rPr>
              <w:lastRenderedPageBreak/>
              <w:t>помощи»</w:t>
            </w:r>
          </w:p>
          <w:p w:rsidR="00DC2091" w:rsidRDefault="00DC2091" w:rsidP="00DC20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DC2091">
              <w:rPr>
                <w:sz w:val="24"/>
                <w:szCs w:val="24"/>
              </w:rPr>
              <w:t>Организационные модели программ для детей младенческого и раннего возраста в системе дошкольного образования</w:t>
            </w:r>
            <w:r>
              <w:rPr>
                <w:sz w:val="24"/>
                <w:szCs w:val="24"/>
              </w:rPr>
              <w:t>»</w:t>
            </w:r>
          </w:p>
          <w:p w:rsidR="00DC2091" w:rsidRDefault="00DC2091" w:rsidP="00DC2091">
            <w:pPr>
              <w:rPr>
                <w:sz w:val="24"/>
                <w:szCs w:val="24"/>
              </w:rPr>
            </w:pPr>
            <w:r w:rsidRPr="00DC2091">
              <w:rPr>
                <w:sz w:val="24"/>
                <w:szCs w:val="24"/>
              </w:rPr>
              <w:t>Поддержка семьи по социальным вопросам в Службах ранней помощи</w:t>
            </w:r>
          </w:p>
          <w:p w:rsidR="00DC2091" w:rsidRDefault="00DC2091" w:rsidP="00DC2091">
            <w:pPr>
              <w:rPr>
                <w:sz w:val="24"/>
                <w:szCs w:val="24"/>
              </w:rPr>
            </w:pPr>
            <w:r w:rsidRPr="00DC2091">
              <w:rPr>
                <w:sz w:val="24"/>
                <w:szCs w:val="24"/>
              </w:rPr>
              <w:t>Практическое применение Диагностической классификации нарушений психического здоровья и развития для детей от рождения до 5 лет (ДК:0-5) в работе с маленькими детьми и их родителями</w:t>
            </w:r>
            <w:r>
              <w:rPr>
                <w:sz w:val="24"/>
                <w:szCs w:val="24"/>
              </w:rPr>
              <w:t>.</w:t>
            </w:r>
          </w:p>
          <w:p w:rsidR="00DC2091" w:rsidRDefault="00DC2091" w:rsidP="00DC2091">
            <w:pPr>
              <w:rPr>
                <w:sz w:val="24"/>
                <w:szCs w:val="24"/>
              </w:rPr>
            </w:pPr>
            <w:r w:rsidRPr="00DC2091">
              <w:rPr>
                <w:sz w:val="24"/>
                <w:szCs w:val="24"/>
              </w:rPr>
              <w:t>Психологическая помощь семьям с детьми младенческого и раннего возраста, имеющими особенности в развитии или риск их возникновения.</w:t>
            </w:r>
          </w:p>
          <w:p w:rsidR="00DC2091" w:rsidRPr="00DC2091" w:rsidRDefault="00DC2091" w:rsidP="00DC2091">
            <w:pPr>
              <w:rPr>
                <w:sz w:val="24"/>
                <w:szCs w:val="24"/>
              </w:rPr>
            </w:pPr>
            <w:r w:rsidRPr="00DC2091">
              <w:rPr>
                <w:sz w:val="24"/>
                <w:szCs w:val="24"/>
              </w:rPr>
              <w:t>Альтернативная и дополнительная коммуникация в ранней помощи.</w:t>
            </w:r>
          </w:p>
          <w:p w:rsidR="00DC2091" w:rsidRDefault="00DC2091" w:rsidP="00DC2091">
            <w:pPr>
              <w:rPr>
                <w:sz w:val="24"/>
                <w:szCs w:val="24"/>
              </w:rPr>
            </w:pPr>
            <w:r w:rsidRPr="00DC2091">
              <w:rPr>
                <w:sz w:val="24"/>
                <w:szCs w:val="24"/>
              </w:rPr>
              <w:t>Контекст отношений в развитии ребёнка: примеры из практической работы с детьми и близкими взрослыми.</w:t>
            </w:r>
          </w:p>
        </w:tc>
        <w:tc>
          <w:tcPr>
            <w:tcW w:w="3763" w:type="dxa"/>
          </w:tcPr>
          <w:p w:rsidR="00304F71" w:rsidRDefault="00304F71" w:rsidP="001A7167">
            <w:pPr>
              <w:rPr>
                <w:sz w:val="24"/>
                <w:szCs w:val="24"/>
              </w:rPr>
            </w:pPr>
          </w:p>
        </w:tc>
      </w:tr>
      <w:tr w:rsidR="000166A2" w:rsidRPr="006369A8" w:rsidTr="005B4A83">
        <w:trPr>
          <w:trHeight w:val="312"/>
        </w:trPr>
        <w:tc>
          <w:tcPr>
            <w:tcW w:w="2835" w:type="dxa"/>
          </w:tcPr>
          <w:p w:rsidR="000166A2" w:rsidRPr="000166A2" w:rsidRDefault="000166A2" w:rsidP="000166A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0166A2" w:rsidRDefault="00606A52" w:rsidP="00606A52">
            <w:pPr>
              <w:jc w:val="center"/>
              <w:rPr>
                <w:sz w:val="24"/>
                <w:szCs w:val="24"/>
              </w:rPr>
            </w:pPr>
            <w:r w:rsidRPr="00606A52">
              <w:rPr>
                <w:sz w:val="24"/>
                <w:szCs w:val="24"/>
              </w:rPr>
              <w:t>международн</w:t>
            </w:r>
            <w:r>
              <w:rPr>
                <w:sz w:val="24"/>
                <w:szCs w:val="24"/>
              </w:rPr>
              <w:t>ый</w:t>
            </w:r>
          </w:p>
        </w:tc>
        <w:tc>
          <w:tcPr>
            <w:tcW w:w="4961" w:type="dxa"/>
          </w:tcPr>
          <w:p w:rsidR="000166A2" w:rsidRDefault="00606A52" w:rsidP="000166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606A52">
              <w:rPr>
                <w:sz w:val="24"/>
                <w:szCs w:val="24"/>
              </w:rPr>
              <w:t>еждународная научно-практическая конференция «Ранняя помощь: создание системного подхода в поддержке семьи»</w:t>
            </w:r>
          </w:p>
        </w:tc>
        <w:tc>
          <w:tcPr>
            <w:tcW w:w="3763" w:type="dxa"/>
          </w:tcPr>
          <w:p w:rsidR="000166A2" w:rsidRPr="00606A52" w:rsidRDefault="001300CF" w:rsidP="001A7167">
            <w:pPr>
              <w:rPr>
                <w:sz w:val="24"/>
                <w:szCs w:val="24"/>
                <w:lang w:val="en-US"/>
              </w:rPr>
            </w:pPr>
            <w:r>
              <w:fldChar w:fldCharType="begin"/>
            </w:r>
            <w:r w:rsidRPr="006369A8">
              <w:rPr>
                <w:lang w:val="en-US"/>
              </w:rPr>
              <w:instrText xml:space="preserve"> HYPERLINK "file:///C:\\Users\\zigle\\Downloads\\%25D0%259F%25D1%2580%25D0%25BE%25D0%25B3%25D1%2580%25D0%25B0%25D0%25BC%25D0%25BC%25D0%25B0%20%25D0%259A%25D0%25BE%25D0%25BD%25D1%2584%25D</w:instrText>
            </w:r>
            <w:r w:rsidRPr="006369A8">
              <w:rPr>
                <w:lang w:val="en-US"/>
              </w:rPr>
              <w:instrText xml:space="preserve">0%25B5%25D1%2580%25D0%25B5%25D0%25BD%25D1%2586%25D0%25B8%25D0%25B8_%25D0%25A0%25D0%25B0%25D0%25BD%25D0%25BD%25D1%258F%25D1%258F%20%25D0%25BF%25D0%25BE%25D0%25BC%25D0%25BE%25D1%2589%25D1%258C-2.pdf" </w:instrText>
            </w:r>
            <w:r>
              <w:fldChar w:fldCharType="separate"/>
            </w:r>
            <w:r w:rsidR="00606A52" w:rsidRPr="00606A52">
              <w:rPr>
                <w:rStyle w:val="ad"/>
                <w:sz w:val="24"/>
                <w:szCs w:val="24"/>
                <w:lang w:val="en-US"/>
              </w:rPr>
              <w:t>file:///C:/Users/zigle/Downloads/%D0%9F%D1%80%D0%BE%D0%B3%D1%80%D0%B0%D0%BC%D0%BC%D0%B0%20%D0%9A%D0%BE%D0%BD%D1%84%D0%B5%D1%80%D0%B5%D0%BD%D1%86%D0%B8%D0%B8_%D0%A0%D0%B0%D0%BD%D0%BD%D1%8F%D1%8F%20%D0%BF%D0%BE%D0%BC%D0%BE%D1%89%D1%8C-2.pdf</w:t>
            </w:r>
            <w:r>
              <w:rPr>
                <w:rStyle w:val="ad"/>
                <w:sz w:val="24"/>
                <w:szCs w:val="24"/>
                <w:lang w:val="en-US"/>
              </w:rPr>
              <w:fldChar w:fldCharType="end"/>
            </w:r>
          </w:p>
        </w:tc>
      </w:tr>
      <w:tr w:rsidR="000166A2" w:rsidRPr="005B4A83" w:rsidTr="005B4A83">
        <w:trPr>
          <w:trHeight w:val="312"/>
        </w:trPr>
        <w:tc>
          <w:tcPr>
            <w:tcW w:w="2835" w:type="dxa"/>
          </w:tcPr>
          <w:p w:rsidR="000166A2" w:rsidRPr="00606A52" w:rsidRDefault="000166A2" w:rsidP="000166A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94" w:type="dxa"/>
          </w:tcPr>
          <w:p w:rsidR="000166A2" w:rsidRPr="005B4A83" w:rsidRDefault="005B4A83" w:rsidP="000348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4961" w:type="dxa"/>
          </w:tcPr>
          <w:p w:rsidR="005B4A83" w:rsidRDefault="005B4A83" w:rsidP="000166A2">
            <w:pPr>
              <w:rPr>
                <w:sz w:val="24"/>
                <w:szCs w:val="24"/>
              </w:rPr>
            </w:pPr>
            <w:r w:rsidRPr="005B4A83">
              <w:rPr>
                <w:sz w:val="24"/>
                <w:szCs w:val="24"/>
              </w:rPr>
              <w:t>XII Петербургск</w:t>
            </w:r>
            <w:r>
              <w:rPr>
                <w:sz w:val="24"/>
                <w:szCs w:val="24"/>
              </w:rPr>
              <w:t xml:space="preserve">ий </w:t>
            </w:r>
            <w:r w:rsidRPr="005B4A83">
              <w:rPr>
                <w:sz w:val="24"/>
                <w:szCs w:val="24"/>
              </w:rPr>
              <w:t>международн</w:t>
            </w:r>
            <w:r>
              <w:rPr>
                <w:sz w:val="24"/>
                <w:szCs w:val="24"/>
              </w:rPr>
              <w:t xml:space="preserve">ый </w:t>
            </w:r>
            <w:r w:rsidRPr="005B4A83">
              <w:rPr>
                <w:sz w:val="24"/>
                <w:szCs w:val="24"/>
              </w:rPr>
              <w:t>образовательн</w:t>
            </w:r>
            <w:r>
              <w:rPr>
                <w:sz w:val="24"/>
                <w:szCs w:val="24"/>
              </w:rPr>
              <w:t>ый</w:t>
            </w:r>
            <w:r w:rsidRPr="005B4A83">
              <w:rPr>
                <w:sz w:val="24"/>
                <w:szCs w:val="24"/>
              </w:rPr>
              <w:t xml:space="preserve"> форум</w:t>
            </w:r>
          </w:p>
          <w:p w:rsidR="000166A2" w:rsidRPr="005B4A83" w:rsidRDefault="005B4A83" w:rsidP="000166A2">
            <w:pPr>
              <w:rPr>
                <w:sz w:val="24"/>
                <w:szCs w:val="24"/>
              </w:rPr>
            </w:pPr>
            <w:r w:rsidRPr="005B4A83">
              <w:rPr>
                <w:sz w:val="24"/>
                <w:szCs w:val="24"/>
              </w:rPr>
              <w:lastRenderedPageBreak/>
              <w:t>Всероссийская площадка «Программы ранней помощи в Российской Федерации: единство и многообразие»</w:t>
            </w:r>
          </w:p>
        </w:tc>
        <w:tc>
          <w:tcPr>
            <w:tcW w:w="3763" w:type="dxa"/>
          </w:tcPr>
          <w:p w:rsidR="000166A2" w:rsidRPr="005B4A83" w:rsidRDefault="000166A2" w:rsidP="001A7167">
            <w:pPr>
              <w:rPr>
                <w:sz w:val="24"/>
                <w:szCs w:val="24"/>
              </w:rPr>
            </w:pPr>
          </w:p>
        </w:tc>
      </w:tr>
      <w:tr w:rsidR="000166A2" w:rsidRPr="005B4A83" w:rsidTr="005B4A83">
        <w:trPr>
          <w:trHeight w:val="312"/>
        </w:trPr>
        <w:tc>
          <w:tcPr>
            <w:tcW w:w="2835" w:type="dxa"/>
          </w:tcPr>
          <w:p w:rsidR="000166A2" w:rsidRPr="005B4A83" w:rsidRDefault="000166A2" w:rsidP="000166A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0166A2" w:rsidRPr="005B4A83" w:rsidRDefault="00FC42B2" w:rsidP="000348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4961" w:type="dxa"/>
          </w:tcPr>
          <w:p w:rsidR="00FC42B2" w:rsidRPr="00FC42B2" w:rsidRDefault="00FC42B2" w:rsidP="00FC42B2">
            <w:pPr>
              <w:rPr>
                <w:sz w:val="24"/>
                <w:szCs w:val="24"/>
              </w:rPr>
            </w:pPr>
            <w:r w:rsidRPr="00FC42B2">
              <w:rPr>
                <w:sz w:val="24"/>
                <w:szCs w:val="24"/>
              </w:rPr>
              <w:t>Ежегодная научно-практическая конференция</w:t>
            </w:r>
          </w:p>
          <w:p w:rsidR="00FC42B2" w:rsidRPr="00FC42B2" w:rsidRDefault="00FC42B2" w:rsidP="00FC42B2">
            <w:pPr>
              <w:rPr>
                <w:sz w:val="24"/>
                <w:szCs w:val="24"/>
              </w:rPr>
            </w:pPr>
            <w:r w:rsidRPr="00FC42B2">
              <w:rPr>
                <w:sz w:val="24"/>
                <w:szCs w:val="24"/>
              </w:rPr>
              <w:t>Министерство труда и социальной защиты Российской Федерации</w:t>
            </w:r>
            <w:r>
              <w:rPr>
                <w:sz w:val="24"/>
                <w:szCs w:val="24"/>
              </w:rPr>
              <w:t xml:space="preserve"> </w:t>
            </w:r>
            <w:r w:rsidRPr="00FC42B2">
              <w:rPr>
                <w:sz w:val="24"/>
                <w:szCs w:val="24"/>
              </w:rPr>
              <w:t>Федеральное государственное бюджетное учреждение</w:t>
            </w:r>
            <w:r>
              <w:rPr>
                <w:sz w:val="24"/>
                <w:szCs w:val="24"/>
              </w:rPr>
              <w:t xml:space="preserve"> </w:t>
            </w:r>
            <w:r w:rsidRPr="00FC42B2">
              <w:rPr>
                <w:sz w:val="24"/>
                <w:szCs w:val="24"/>
              </w:rPr>
              <w:t>«Федеральный научно-образовательный центр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FC42B2">
              <w:rPr>
                <w:sz w:val="24"/>
                <w:szCs w:val="24"/>
              </w:rPr>
              <w:t>медико-социальной</w:t>
            </w:r>
            <w:proofErr w:type="gramEnd"/>
            <w:r w:rsidRPr="00FC42B2">
              <w:rPr>
                <w:sz w:val="24"/>
                <w:szCs w:val="24"/>
              </w:rPr>
              <w:t xml:space="preserve"> экспертизы и реабилитации им. Г.А. Альбрехта»</w:t>
            </w:r>
          </w:p>
          <w:p w:rsidR="000166A2" w:rsidRPr="005B4A83" w:rsidRDefault="00FC42B2" w:rsidP="00FC42B2">
            <w:pPr>
              <w:rPr>
                <w:sz w:val="24"/>
                <w:szCs w:val="24"/>
              </w:rPr>
            </w:pPr>
            <w:r w:rsidRPr="00FC42B2">
              <w:rPr>
                <w:sz w:val="24"/>
                <w:szCs w:val="24"/>
              </w:rPr>
              <w:t>Министерства труда и социальной защиты Российской Федерации</w:t>
            </w:r>
            <w:r>
              <w:rPr>
                <w:sz w:val="24"/>
                <w:szCs w:val="24"/>
              </w:rPr>
              <w:t xml:space="preserve"> </w:t>
            </w:r>
            <w:r w:rsidRPr="00FC42B2">
              <w:rPr>
                <w:sz w:val="24"/>
                <w:szCs w:val="24"/>
              </w:rPr>
              <w:t>Российская академия наук (РАН)</w:t>
            </w:r>
            <w:r>
              <w:rPr>
                <w:sz w:val="24"/>
                <w:szCs w:val="24"/>
              </w:rPr>
              <w:t xml:space="preserve"> </w:t>
            </w:r>
            <w:r w:rsidRPr="00FC42B2">
              <w:rPr>
                <w:sz w:val="24"/>
                <w:szCs w:val="24"/>
              </w:rPr>
              <w:t>Научное общество физической и реабилитационной медицины</w:t>
            </w:r>
            <w:r>
              <w:rPr>
                <w:sz w:val="24"/>
                <w:szCs w:val="24"/>
              </w:rPr>
              <w:t xml:space="preserve"> </w:t>
            </w:r>
            <w:r w:rsidRPr="00FC42B2">
              <w:rPr>
                <w:sz w:val="24"/>
                <w:szCs w:val="24"/>
              </w:rPr>
              <w:t>РАННЯЯ ПОМОЩЬ</w:t>
            </w:r>
            <w:r>
              <w:rPr>
                <w:sz w:val="24"/>
                <w:szCs w:val="24"/>
              </w:rPr>
              <w:t xml:space="preserve"> </w:t>
            </w:r>
            <w:r w:rsidRPr="00FC42B2">
              <w:rPr>
                <w:sz w:val="24"/>
                <w:szCs w:val="24"/>
              </w:rPr>
              <w:t>И СОПРОВОЖДЕНИЕ</w:t>
            </w:r>
          </w:p>
        </w:tc>
        <w:tc>
          <w:tcPr>
            <w:tcW w:w="3763" w:type="dxa"/>
          </w:tcPr>
          <w:p w:rsidR="000166A2" w:rsidRPr="005B4A83" w:rsidRDefault="001300CF" w:rsidP="001A7167">
            <w:pPr>
              <w:rPr>
                <w:sz w:val="24"/>
                <w:szCs w:val="24"/>
              </w:rPr>
            </w:pPr>
            <w:hyperlink r:id="rId32" w:history="1">
              <w:r w:rsidR="00FC42B2" w:rsidRPr="00FC42B2">
                <w:rPr>
                  <w:rStyle w:val="ad"/>
                  <w:sz w:val="24"/>
                  <w:szCs w:val="24"/>
                </w:rPr>
                <w:t>https://congress-ph.ru/common/htdocs/upload/fm/rehabilitation/2023/09-2023/pr-prog-2009.pdf</w:t>
              </w:r>
            </w:hyperlink>
          </w:p>
        </w:tc>
      </w:tr>
      <w:tr w:rsidR="000166A2" w:rsidRPr="005B4A83" w:rsidTr="005B4A83">
        <w:trPr>
          <w:trHeight w:val="312"/>
        </w:trPr>
        <w:tc>
          <w:tcPr>
            <w:tcW w:w="2835" w:type="dxa"/>
          </w:tcPr>
          <w:p w:rsidR="000166A2" w:rsidRPr="005B4A83" w:rsidRDefault="000166A2" w:rsidP="000166A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0166A2" w:rsidRPr="005B4A83" w:rsidRDefault="00C045D0" w:rsidP="000348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4961" w:type="dxa"/>
          </w:tcPr>
          <w:p w:rsidR="000166A2" w:rsidRPr="005B4A83" w:rsidRDefault="00C045D0" w:rsidP="000166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C045D0">
              <w:rPr>
                <w:sz w:val="24"/>
                <w:szCs w:val="24"/>
              </w:rPr>
              <w:t>еделя Института коррекционной педагогики Российской Академии Образования (ИКП РАО) «ДЕТСТВО РАВНЫХ ВОЗМОЖНОСТЕЙ»</w:t>
            </w:r>
          </w:p>
        </w:tc>
        <w:tc>
          <w:tcPr>
            <w:tcW w:w="3763" w:type="dxa"/>
          </w:tcPr>
          <w:p w:rsidR="000166A2" w:rsidRPr="005B4A83" w:rsidRDefault="001300CF" w:rsidP="001A7167">
            <w:pPr>
              <w:rPr>
                <w:sz w:val="24"/>
                <w:szCs w:val="24"/>
              </w:rPr>
            </w:pPr>
            <w:hyperlink r:id="rId33" w:history="1">
              <w:r w:rsidR="00C045D0" w:rsidRPr="00C045D0">
                <w:rPr>
                  <w:rStyle w:val="ad"/>
                  <w:sz w:val="24"/>
                  <w:szCs w:val="24"/>
                </w:rPr>
                <w:t>https://ikp-rao.ru/wp-content/uploads/2022/09/Programma_Sankt-Peterburg_19-23-sentyabrya.pdf</w:t>
              </w:r>
            </w:hyperlink>
          </w:p>
        </w:tc>
      </w:tr>
      <w:tr w:rsidR="000166A2" w:rsidRPr="005B4A83" w:rsidTr="005B4A83">
        <w:trPr>
          <w:trHeight w:val="312"/>
        </w:trPr>
        <w:tc>
          <w:tcPr>
            <w:tcW w:w="2835" w:type="dxa"/>
          </w:tcPr>
          <w:p w:rsidR="000166A2" w:rsidRPr="005B4A83" w:rsidRDefault="000166A2" w:rsidP="000166A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0166A2" w:rsidRPr="005B4A83" w:rsidRDefault="00C045D0" w:rsidP="000348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4961" w:type="dxa"/>
          </w:tcPr>
          <w:p w:rsidR="00C045D0" w:rsidRPr="00C045D0" w:rsidRDefault="00034833" w:rsidP="00C045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VII</w:t>
            </w:r>
            <w:r w:rsidR="00C045D0">
              <w:rPr>
                <w:sz w:val="24"/>
                <w:szCs w:val="24"/>
              </w:rPr>
              <w:t xml:space="preserve"> всероссийский съезд дошкольных работников. Доклад «</w:t>
            </w:r>
            <w:r w:rsidR="00C045D0" w:rsidRPr="00C045D0">
              <w:rPr>
                <w:sz w:val="24"/>
                <w:szCs w:val="24"/>
              </w:rPr>
              <w:t xml:space="preserve">Система оказания </w:t>
            </w:r>
          </w:p>
          <w:p w:rsidR="000166A2" w:rsidRPr="005B4A83" w:rsidRDefault="00C045D0" w:rsidP="00C045D0">
            <w:pPr>
              <w:rPr>
                <w:sz w:val="24"/>
                <w:szCs w:val="24"/>
              </w:rPr>
            </w:pPr>
            <w:r w:rsidRPr="00C045D0">
              <w:rPr>
                <w:sz w:val="24"/>
                <w:szCs w:val="24"/>
              </w:rPr>
              <w:t>ранней помощи детям с ОВЗ и инвалидностью в образовательном пространстве Санкт-Петербурга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3763" w:type="dxa"/>
          </w:tcPr>
          <w:p w:rsidR="000166A2" w:rsidRPr="005B4A83" w:rsidRDefault="000166A2" w:rsidP="001A7167">
            <w:pPr>
              <w:rPr>
                <w:sz w:val="24"/>
                <w:szCs w:val="24"/>
              </w:rPr>
            </w:pPr>
          </w:p>
        </w:tc>
      </w:tr>
      <w:tr w:rsidR="000166A2" w:rsidRPr="005B4A83" w:rsidTr="005B4A83">
        <w:trPr>
          <w:trHeight w:val="312"/>
        </w:trPr>
        <w:tc>
          <w:tcPr>
            <w:tcW w:w="2835" w:type="dxa"/>
          </w:tcPr>
          <w:p w:rsidR="000166A2" w:rsidRPr="005B4A83" w:rsidRDefault="000166A2" w:rsidP="000166A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0166A2" w:rsidRPr="005B4A83" w:rsidRDefault="008640AB" w:rsidP="000348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межрегиональный</w:t>
            </w:r>
          </w:p>
        </w:tc>
        <w:tc>
          <w:tcPr>
            <w:tcW w:w="4961" w:type="dxa"/>
          </w:tcPr>
          <w:p w:rsidR="000166A2" w:rsidRPr="005B4A83" w:rsidRDefault="008640AB" w:rsidP="000166A2">
            <w:pPr>
              <w:rPr>
                <w:sz w:val="24"/>
                <w:szCs w:val="24"/>
              </w:rPr>
            </w:pPr>
            <w:r w:rsidRPr="008640AB">
              <w:rPr>
                <w:sz w:val="24"/>
                <w:szCs w:val="24"/>
              </w:rPr>
              <w:t>Стажировка педагогической команды МАДОУ детский сад №133 г. Тюмень</w:t>
            </w:r>
          </w:p>
        </w:tc>
        <w:tc>
          <w:tcPr>
            <w:tcW w:w="3763" w:type="dxa"/>
          </w:tcPr>
          <w:p w:rsidR="000166A2" w:rsidRPr="005B4A83" w:rsidRDefault="000166A2" w:rsidP="001A7167">
            <w:pPr>
              <w:rPr>
                <w:sz w:val="24"/>
                <w:szCs w:val="24"/>
              </w:rPr>
            </w:pPr>
          </w:p>
        </w:tc>
      </w:tr>
      <w:tr w:rsidR="000166A2" w:rsidRPr="005B4A83" w:rsidTr="005B4A83">
        <w:trPr>
          <w:trHeight w:val="312"/>
        </w:trPr>
        <w:tc>
          <w:tcPr>
            <w:tcW w:w="2835" w:type="dxa"/>
          </w:tcPr>
          <w:p w:rsidR="000166A2" w:rsidRPr="005B4A83" w:rsidRDefault="000166A2" w:rsidP="000166A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0166A2" w:rsidRPr="005B4A83" w:rsidRDefault="008640AB" w:rsidP="000348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межрегиональный</w:t>
            </w:r>
          </w:p>
        </w:tc>
        <w:tc>
          <w:tcPr>
            <w:tcW w:w="4961" w:type="dxa"/>
          </w:tcPr>
          <w:p w:rsidR="000166A2" w:rsidRPr="005B4A83" w:rsidRDefault="008640AB" w:rsidP="000166A2">
            <w:pPr>
              <w:rPr>
                <w:sz w:val="24"/>
                <w:szCs w:val="24"/>
              </w:rPr>
            </w:pPr>
            <w:r w:rsidRPr="008640AB">
              <w:rPr>
                <w:sz w:val="24"/>
                <w:szCs w:val="24"/>
              </w:rPr>
              <w:t>Региональная научно-практическая конференция «Система ранней помощи в Тюменской области: векторы развития и драйверы роста»</w:t>
            </w:r>
          </w:p>
        </w:tc>
        <w:tc>
          <w:tcPr>
            <w:tcW w:w="3763" w:type="dxa"/>
          </w:tcPr>
          <w:p w:rsidR="000166A2" w:rsidRPr="005B4A83" w:rsidRDefault="001300CF" w:rsidP="001A7167">
            <w:pPr>
              <w:rPr>
                <w:sz w:val="24"/>
                <w:szCs w:val="24"/>
              </w:rPr>
            </w:pPr>
            <w:hyperlink r:id="rId34" w:history="1">
              <w:r w:rsidR="008640AB" w:rsidRPr="008640AB">
                <w:rPr>
                  <w:rStyle w:val="ad"/>
                  <w:sz w:val="24"/>
                  <w:szCs w:val="24"/>
                </w:rPr>
                <w:t>https://rec.admtyumen.ru/OIGV/REC/actions/irections/more.htm?id=12008277%40egNews&amp;ysclid=med40szv7s288522947</w:t>
              </w:r>
            </w:hyperlink>
          </w:p>
        </w:tc>
      </w:tr>
      <w:tr w:rsidR="000166A2" w:rsidRPr="005B4A83" w:rsidTr="005B4A83">
        <w:trPr>
          <w:trHeight w:val="312"/>
        </w:trPr>
        <w:tc>
          <w:tcPr>
            <w:tcW w:w="2835" w:type="dxa"/>
          </w:tcPr>
          <w:p w:rsidR="000166A2" w:rsidRPr="005B4A83" w:rsidRDefault="000166A2" w:rsidP="000166A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0166A2" w:rsidRPr="005B4A83" w:rsidRDefault="008640AB" w:rsidP="00034833">
            <w:pPr>
              <w:jc w:val="center"/>
              <w:rPr>
                <w:sz w:val="24"/>
                <w:szCs w:val="24"/>
              </w:rPr>
            </w:pPr>
            <w:r w:rsidRPr="008640AB">
              <w:rPr>
                <w:sz w:val="24"/>
                <w:szCs w:val="24"/>
              </w:rPr>
              <w:t>межрегиональный</w:t>
            </w:r>
          </w:p>
        </w:tc>
        <w:tc>
          <w:tcPr>
            <w:tcW w:w="4961" w:type="dxa"/>
          </w:tcPr>
          <w:p w:rsidR="008640AB" w:rsidRPr="008640AB" w:rsidRDefault="008640AB" w:rsidP="008640AB">
            <w:pPr>
              <w:rPr>
                <w:sz w:val="24"/>
                <w:szCs w:val="24"/>
              </w:rPr>
            </w:pPr>
            <w:r w:rsidRPr="008640AB">
              <w:rPr>
                <w:sz w:val="24"/>
                <w:szCs w:val="24"/>
              </w:rPr>
              <w:t xml:space="preserve">Межрегиональная конференция «Ранняя помощь детям и семьям – основные </w:t>
            </w:r>
            <w:r w:rsidRPr="008640AB">
              <w:rPr>
                <w:sz w:val="24"/>
                <w:szCs w:val="24"/>
              </w:rPr>
              <w:lastRenderedPageBreak/>
              <w:t>тенденции и перспективы развития» Доклад</w:t>
            </w:r>
            <w:r>
              <w:rPr>
                <w:sz w:val="24"/>
                <w:szCs w:val="24"/>
              </w:rPr>
              <w:t>ы</w:t>
            </w:r>
            <w:r w:rsidRPr="008640AB">
              <w:rPr>
                <w:sz w:val="24"/>
                <w:szCs w:val="24"/>
              </w:rPr>
              <w:t xml:space="preserve"> «Признание основных прав младенцев и детей раннего возраста при организации сопровождения семей в ранней помощи» </w:t>
            </w:r>
          </w:p>
          <w:p w:rsidR="008640AB" w:rsidRPr="008640AB" w:rsidRDefault="008640AB" w:rsidP="008640AB">
            <w:pPr>
              <w:rPr>
                <w:sz w:val="24"/>
                <w:szCs w:val="24"/>
              </w:rPr>
            </w:pPr>
            <w:r w:rsidRPr="008640AB">
              <w:rPr>
                <w:sz w:val="24"/>
                <w:szCs w:val="24"/>
              </w:rPr>
              <w:t xml:space="preserve">«Заботясь о психическом здоровье ребенка: опыт Службы Ранней Помощи ГБДОУ №41 Центрального района Санкт-Петербурга» </w:t>
            </w:r>
          </w:p>
          <w:p w:rsidR="000166A2" w:rsidRPr="005B4A83" w:rsidRDefault="008640AB" w:rsidP="008640AB">
            <w:pPr>
              <w:rPr>
                <w:sz w:val="24"/>
                <w:szCs w:val="24"/>
              </w:rPr>
            </w:pPr>
            <w:r w:rsidRPr="008640AB">
              <w:rPr>
                <w:sz w:val="24"/>
                <w:szCs w:val="24"/>
              </w:rPr>
              <w:t>Дискуссионная площадка «Информирование о ранней помощи»</w:t>
            </w:r>
            <w:r>
              <w:rPr>
                <w:sz w:val="24"/>
                <w:szCs w:val="24"/>
              </w:rPr>
              <w:t xml:space="preserve"> </w:t>
            </w:r>
            <w:r w:rsidRPr="008640AB">
              <w:rPr>
                <w:sz w:val="24"/>
                <w:szCs w:val="24"/>
              </w:rPr>
              <w:t xml:space="preserve">Спикер </w:t>
            </w:r>
            <w:proofErr w:type="spellStart"/>
            <w:r w:rsidRPr="008640AB">
              <w:rPr>
                <w:sz w:val="24"/>
                <w:szCs w:val="24"/>
              </w:rPr>
              <w:t>И.А.Валькова</w:t>
            </w:r>
            <w:proofErr w:type="spellEnd"/>
          </w:p>
        </w:tc>
        <w:tc>
          <w:tcPr>
            <w:tcW w:w="3763" w:type="dxa"/>
          </w:tcPr>
          <w:p w:rsidR="000166A2" w:rsidRPr="005B4A83" w:rsidRDefault="001300CF" w:rsidP="001A7167">
            <w:pPr>
              <w:rPr>
                <w:sz w:val="24"/>
                <w:szCs w:val="24"/>
              </w:rPr>
            </w:pPr>
            <w:hyperlink r:id="rId35" w:anchor="rec544186327" w:history="1">
              <w:r w:rsidR="008640AB" w:rsidRPr="008640AB">
                <w:rPr>
                  <w:rStyle w:val="ad"/>
                  <w:sz w:val="24"/>
                  <w:szCs w:val="24"/>
                </w:rPr>
                <w:t>https://irav.online/confrp#rec544186327</w:t>
              </w:r>
            </w:hyperlink>
          </w:p>
        </w:tc>
      </w:tr>
      <w:tr w:rsidR="008640AB" w:rsidRPr="005B4A83" w:rsidTr="005B4A83">
        <w:trPr>
          <w:trHeight w:val="312"/>
        </w:trPr>
        <w:tc>
          <w:tcPr>
            <w:tcW w:w="2835" w:type="dxa"/>
          </w:tcPr>
          <w:p w:rsidR="008640AB" w:rsidRPr="005B4A83" w:rsidRDefault="008640AB" w:rsidP="000166A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8640AB" w:rsidRPr="008640AB" w:rsidRDefault="008640AB" w:rsidP="000348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4961" w:type="dxa"/>
          </w:tcPr>
          <w:p w:rsidR="008640AB" w:rsidRPr="008640AB" w:rsidRDefault="008640AB" w:rsidP="008640AB">
            <w:pPr>
              <w:rPr>
                <w:sz w:val="24"/>
                <w:szCs w:val="24"/>
              </w:rPr>
            </w:pPr>
            <w:r w:rsidRPr="008640AB">
              <w:rPr>
                <w:sz w:val="24"/>
                <w:szCs w:val="24"/>
              </w:rPr>
              <w:t>XIII Петербургский международный образовательный форум. Конференция «Я в мир удивительный этот пришел…»</w:t>
            </w:r>
          </w:p>
          <w:p w:rsidR="008640AB" w:rsidRPr="008640AB" w:rsidRDefault="008640AB" w:rsidP="008640AB">
            <w:pPr>
              <w:rPr>
                <w:sz w:val="24"/>
                <w:szCs w:val="24"/>
              </w:rPr>
            </w:pPr>
            <w:r w:rsidRPr="008640AB">
              <w:rPr>
                <w:sz w:val="24"/>
                <w:szCs w:val="24"/>
              </w:rPr>
              <w:t>Секция 1</w:t>
            </w:r>
          </w:p>
          <w:p w:rsidR="008640AB" w:rsidRPr="008640AB" w:rsidRDefault="008640AB" w:rsidP="008640AB">
            <w:pPr>
              <w:rPr>
                <w:sz w:val="24"/>
                <w:szCs w:val="24"/>
              </w:rPr>
            </w:pPr>
            <w:r w:rsidRPr="008640AB">
              <w:rPr>
                <w:sz w:val="24"/>
                <w:szCs w:val="24"/>
              </w:rPr>
              <w:t>Круглый стол «Комплексное сопровождение детей с ОВЗ раннего возраста: опыт и перспективы»</w:t>
            </w:r>
          </w:p>
        </w:tc>
        <w:tc>
          <w:tcPr>
            <w:tcW w:w="3763" w:type="dxa"/>
          </w:tcPr>
          <w:p w:rsidR="008640AB" w:rsidRPr="005B4A83" w:rsidRDefault="008640AB" w:rsidP="001A7167">
            <w:pPr>
              <w:rPr>
                <w:sz w:val="24"/>
                <w:szCs w:val="24"/>
              </w:rPr>
            </w:pPr>
          </w:p>
        </w:tc>
      </w:tr>
      <w:tr w:rsidR="0041295A" w:rsidRPr="005B4A83" w:rsidTr="005B4A83">
        <w:trPr>
          <w:trHeight w:val="312"/>
        </w:trPr>
        <w:tc>
          <w:tcPr>
            <w:tcW w:w="2835" w:type="dxa"/>
          </w:tcPr>
          <w:p w:rsidR="0041295A" w:rsidRPr="005B4A83" w:rsidRDefault="0041295A" w:rsidP="000166A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41295A" w:rsidRDefault="0041295A" w:rsidP="000348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межрегиональный</w:t>
            </w:r>
          </w:p>
        </w:tc>
        <w:tc>
          <w:tcPr>
            <w:tcW w:w="4961" w:type="dxa"/>
          </w:tcPr>
          <w:p w:rsidR="0041295A" w:rsidRPr="0041295A" w:rsidRDefault="0041295A" w:rsidP="0041295A">
            <w:pPr>
              <w:rPr>
                <w:sz w:val="24"/>
                <w:szCs w:val="24"/>
              </w:rPr>
            </w:pPr>
            <w:r w:rsidRPr="0041295A">
              <w:rPr>
                <w:sz w:val="24"/>
                <w:szCs w:val="24"/>
              </w:rPr>
              <w:t>Межрегиональная научно-практическая конференция «Ранняя помощь в Самарском регионе: вектор развития» (Самара)</w:t>
            </w:r>
          </w:p>
          <w:p w:rsidR="0041295A" w:rsidRPr="008640AB" w:rsidRDefault="0041295A" w:rsidP="0041295A">
            <w:pPr>
              <w:rPr>
                <w:sz w:val="24"/>
                <w:szCs w:val="24"/>
              </w:rPr>
            </w:pPr>
            <w:r w:rsidRPr="0041295A">
              <w:rPr>
                <w:sz w:val="24"/>
                <w:szCs w:val="24"/>
              </w:rPr>
              <w:t>Доклад «Специалист ранней помощи: профессиональные компетенции».</w:t>
            </w:r>
          </w:p>
        </w:tc>
        <w:tc>
          <w:tcPr>
            <w:tcW w:w="3763" w:type="dxa"/>
          </w:tcPr>
          <w:p w:rsidR="0041295A" w:rsidRPr="005B4A83" w:rsidRDefault="001300CF" w:rsidP="001A7167">
            <w:pPr>
              <w:rPr>
                <w:sz w:val="24"/>
                <w:szCs w:val="24"/>
              </w:rPr>
            </w:pPr>
            <w:hyperlink r:id="rId36" w:history="1">
              <w:r w:rsidR="0041295A" w:rsidRPr="0041295A">
                <w:rPr>
                  <w:rStyle w:val="ad"/>
                  <w:sz w:val="24"/>
                  <w:szCs w:val="24"/>
                </w:rPr>
                <w:t>https://vk.com/wall-212131439_76?ysclid=med4cokqkb23799048</w:t>
              </w:r>
            </w:hyperlink>
          </w:p>
        </w:tc>
      </w:tr>
      <w:tr w:rsidR="0041295A" w:rsidRPr="005B4A83" w:rsidTr="005B4A83">
        <w:trPr>
          <w:trHeight w:val="312"/>
        </w:trPr>
        <w:tc>
          <w:tcPr>
            <w:tcW w:w="2835" w:type="dxa"/>
          </w:tcPr>
          <w:p w:rsidR="0041295A" w:rsidRPr="005B4A83" w:rsidRDefault="0041295A" w:rsidP="000166A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41295A" w:rsidRDefault="0041295A" w:rsidP="000348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региональный</w:t>
            </w:r>
          </w:p>
        </w:tc>
        <w:tc>
          <w:tcPr>
            <w:tcW w:w="4961" w:type="dxa"/>
          </w:tcPr>
          <w:p w:rsidR="0041295A" w:rsidRPr="0041295A" w:rsidRDefault="0041295A" w:rsidP="0041295A">
            <w:pPr>
              <w:rPr>
                <w:sz w:val="24"/>
                <w:szCs w:val="24"/>
              </w:rPr>
            </w:pPr>
            <w:r w:rsidRPr="0041295A">
              <w:rPr>
                <w:sz w:val="24"/>
                <w:szCs w:val="24"/>
              </w:rPr>
              <w:t>Городской семинар СПб ГКУЗ «Городской центр медицинской профилактики» Санкт-Петербург</w:t>
            </w:r>
          </w:p>
          <w:p w:rsidR="0041295A" w:rsidRPr="0041295A" w:rsidRDefault="0041295A" w:rsidP="0041295A">
            <w:pPr>
              <w:rPr>
                <w:sz w:val="24"/>
                <w:szCs w:val="24"/>
              </w:rPr>
            </w:pPr>
            <w:r w:rsidRPr="0041295A">
              <w:rPr>
                <w:sz w:val="24"/>
                <w:szCs w:val="24"/>
              </w:rPr>
              <w:t>Доклад «Ранняя помощь в Санкт-Петербурге. Объединяя усилия»</w:t>
            </w:r>
          </w:p>
        </w:tc>
        <w:tc>
          <w:tcPr>
            <w:tcW w:w="3763" w:type="dxa"/>
          </w:tcPr>
          <w:p w:rsidR="0041295A" w:rsidRDefault="0041295A" w:rsidP="001A7167">
            <w:pPr>
              <w:rPr>
                <w:sz w:val="24"/>
                <w:szCs w:val="24"/>
              </w:rPr>
            </w:pPr>
          </w:p>
        </w:tc>
      </w:tr>
      <w:tr w:rsidR="0041295A" w:rsidRPr="005B4A83" w:rsidTr="005B4A83">
        <w:trPr>
          <w:trHeight w:val="312"/>
        </w:trPr>
        <w:tc>
          <w:tcPr>
            <w:tcW w:w="2835" w:type="dxa"/>
          </w:tcPr>
          <w:p w:rsidR="0041295A" w:rsidRPr="005B4A83" w:rsidRDefault="0041295A" w:rsidP="000166A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41295A" w:rsidRDefault="0041295A" w:rsidP="000348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региональный</w:t>
            </w:r>
          </w:p>
        </w:tc>
        <w:tc>
          <w:tcPr>
            <w:tcW w:w="4961" w:type="dxa"/>
          </w:tcPr>
          <w:p w:rsidR="0041295A" w:rsidRPr="0041295A" w:rsidRDefault="0041295A" w:rsidP="0041295A">
            <w:pPr>
              <w:rPr>
                <w:sz w:val="24"/>
                <w:szCs w:val="24"/>
              </w:rPr>
            </w:pPr>
            <w:r w:rsidRPr="0041295A">
              <w:rPr>
                <w:sz w:val="24"/>
                <w:szCs w:val="24"/>
              </w:rPr>
              <w:t>Неделя сохранения здоровья детей в Российской Федерации (Санкт-Петербург)</w:t>
            </w:r>
          </w:p>
          <w:p w:rsidR="0041295A" w:rsidRPr="0041295A" w:rsidRDefault="0041295A" w:rsidP="0041295A">
            <w:pPr>
              <w:rPr>
                <w:sz w:val="24"/>
                <w:szCs w:val="24"/>
              </w:rPr>
            </w:pPr>
            <w:r w:rsidRPr="0041295A">
              <w:rPr>
                <w:sz w:val="24"/>
                <w:szCs w:val="24"/>
              </w:rPr>
              <w:t>Городской семинар СПб ГКУЗ «Городской центр медицинской профилактики»</w:t>
            </w:r>
          </w:p>
          <w:p w:rsidR="0041295A" w:rsidRPr="0041295A" w:rsidRDefault="0041295A" w:rsidP="0041295A">
            <w:pPr>
              <w:rPr>
                <w:sz w:val="24"/>
                <w:szCs w:val="24"/>
              </w:rPr>
            </w:pPr>
            <w:r w:rsidRPr="0041295A">
              <w:rPr>
                <w:sz w:val="24"/>
                <w:szCs w:val="24"/>
              </w:rPr>
              <w:t xml:space="preserve">Доклад «Психологическая помощь семьям в ситуации риска нарушения психического здоровья и развития ребенка младенческого и </w:t>
            </w:r>
            <w:r w:rsidRPr="0041295A">
              <w:rPr>
                <w:sz w:val="24"/>
                <w:szCs w:val="24"/>
              </w:rPr>
              <w:lastRenderedPageBreak/>
              <w:t>раннего возраста».</w:t>
            </w:r>
          </w:p>
        </w:tc>
        <w:tc>
          <w:tcPr>
            <w:tcW w:w="3763" w:type="dxa"/>
          </w:tcPr>
          <w:p w:rsidR="0041295A" w:rsidRDefault="0041295A" w:rsidP="001A7167">
            <w:pPr>
              <w:rPr>
                <w:sz w:val="24"/>
                <w:szCs w:val="24"/>
              </w:rPr>
            </w:pPr>
          </w:p>
        </w:tc>
      </w:tr>
      <w:tr w:rsidR="0041295A" w:rsidRPr="005B4A83" w:rsidTr="005B4A83">
        <w:trPr>
          <w:trHeight w:val="312"/>
        </w:trPr>
        <w:tc>
          <w:tcPr>
            <w:tcW w:w="2835" w:type="dxa"/>
          </w:tcPr>
          <w:p w:rsidR="0041295A" w:rsidRPr="005B4A83" w:rsidRDefault="0041295A" w:rsidP="000166A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41295A" w:rsidRDefault="0041295A" w:rsidP="000348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региональный</w:t>
            </w:r>
          </w:p>
        </w:tc>
        <w:tc>
          <w:tcPr>
            <w:tcW w:w="4961" w:type="dxa"/>
          </w:tcPr>
          <w:p w:rsidR="0041295A" w:rsidRPr="0041295A" w:rsidRDefault="0041295A" w:rsidP="0041295A">
            <w:pPr>
              <w:rPr>
                <w:sz w:val="24"/>
                <w:szCs w:val="24"/>
              </w:rPr>
            </w:pPr>
            <w:proofErr w:type="spellStart"/>
            <w:r w:rsidRPr="0041295A">
              <w:rPr>
                <w:sz w:val="24"/>
                <w:szCs w:val="24"/>
              </w:rPr>
              <w:t>Вебинар</w:t>
            </w:r>
            <w:proofErr w:type="spellEnd"/>
            <w:r w:rsidRPr="0041295A">
              <w:rPr>
                <w:sz w:val="24"/>
                <w:szCs w:val="24"/>
              </w:rPr>
              <w:t xml:space="preserve"> для специалистов на платформе СПб АППО</w:t>
            </w:r>
          </w:p>
          <w:p w:rsidR="0041295A" w:rsidRPr="0041295A" w:rsidRDefault="0041295A" w:rsidP="0041295A">
            <w:pPr>
              <w:rPr>
                <w:sz w:val="24"/>
                <w:szCs w:val="24"/>
              </w:rPr>
            </w:pPr>
            <w:r w:rsidRPr="0041295A">
              <w:rPr>
                <w:sz w:val="24"/>
                <w:szCs w:val="24"/>
              </w:rPr>
              <w:t xml:space="preserve"> «</w:t>
            </w:r>
            <w:proofErr w:type="spellStart"/>
            <w:r w:rsidRPr="0041295A">
              <w:rPr>
                <w:sz w:val="24"/>
                <w:szCs w:val="24"/>
              </w:rPr>
              <w:t>Супервизия</w:t>
            </w:r>
            <w:proofErr w:type="spellEnd"/>
            <w:r w:rsidRPr="0041295A">
              <w:rPr>
                <w:sz w:val="24"/>
                <w:szCs w:val="24"/>
              </w:rPr>
              <w:t xml:space="preserve"> как инструмент поддержки специалистов, работающих в Службах ранней помощи г. Санкт-Петербурга».</w:t>
            </w:r>
          </w:p>
        </w:tc>
        <w:tc>
          <w:tcPr>
            <w:tcW w:w="3763" w:type="dxa"/>
          </w:tcPr>
          <w:p w:rsidR="0041295A" w:rsidRDefault="0041295A" w:rsidP="001A7167">
            <w:pPr>
              <w:rPr>
                <w:sz w:val="24"/>
                <w:szCs w:val="24"/>
              </w:rPr>
            </w:pPr>
          </w:p>
        </w:tc>
      </w:tr>
      <w:tr w:rsidR="0041295A" w:rsidRPr="005B4A83" w:rsidTr="005B4A83">
        <w:trPr>
          <w:trHeight w:val="312"/>
        </w:trPr>
        <w:tc>
          <w:tcPr>
            <w:tcW w:w="2835" w:type="dxa"/>
          </w:tcPr>
          <w:p w:rsidR="0041295A" w:rsidRPr="005B4A83" w:rsidRDefault="0041295A" w:rsidP="000166A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41295A" w:rsidRDefault="0041295A" w:rsidP="000348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4961" w:type="dxa"/>
          </w:tcPr>
          <w:p w:rsidR="0041295A" w:rsidRPr="0041295A" w:rsidRDefault="0041295A" w:rsidP="0041295A">
            <w:pPr>
              <w:rPr>
                <w:sz w:val="24"/>
                <w:szCs w:val="24"/>
              </w:rPr>
            </w:pPr>
            <w:r w:rsidRPr="0041295A">
              <w:rPr>
                <w:sz w:val="24"/>
                <w:szCs w:val="24"/>
              </w:rPr>
              <w:t>Всероссийская научно-практическая конференция «В авангарде детства: передача традиционных российских духовно-нравственных ценностей от поколения к поколению (к 160-летию открытия первого детского сада в России)»</w:t>
            </w:r>
          </w:p>
          <w:p w:rsidR="0041295A" w:rsidRPr="0041295A" w:rsidRDefault="0041295A" w:rsidP="0041295A">
            <w:pPr>
              <w:rPr>
                <w:sz w:val="24"/>
                <w:szCs w:val="24"/>
              </w:rPr>
            </w:pPr>
            <w:r w:rsidRPr="0041295A">
              <w:rPr>
                <w:sz w:val="24"/>
                <w:szCs w:val="24"/>
              </w:rPr>
              <w:t>Лабораторный практикум «Совместное образование» - лаборатория создания рецептов воспитания»</w:t>
            </w:r>
          </w:p>
        </w:tc>
        <w:tc>
          <w:tcPr>
            <w:tcW w:w="3763" w:type="dxa"/>
          </w:tcPr>
          <w:p w:rsidR="0041295A" w:rsidRDefault="001300CF" w:rsidP="001A7167">
            <w:pPr>
              <w:rPr>
                <w:sz w:val="24"/>
                <w:szCs w:val="24"/>
              </w:rPr>
            </w:pPr>
            <w:hyperlink r:id="rId37" w:history="1">
              <w:r w:rsidR="0041295A" w:rsidRPr="0041295A">
                <w:rPr>
                  <w:rStyle w:val="ad"/>
                  <w:sz w:val="24"/>
                  <w:szCs w:val="24"/>
                </w:rPr>
                <w:t>https://ds78spb.ru/img/programma_konferencii_28_29_09.2023.pdf</w:t>
              </w:r>
            </w:hyperlink>
          </w:p>
        </w:tc>
      </w:tr>
      <w:tr w:rsidR="0041295A" w:rsidRPr="005B4A83" w:rsidTr="005B4A83">
        <w:trPr>
          <w:trHeight w:val="312"/>
        </w:trPr>
        <w:tc>
          <w:tcPr>
            <w:tcW w:w="2835" w:type="dxa"/>
          </w:tcPr>
          <w:p w:rsidR="0041295A" w:rsidRPr="005B4A83" w:rsidRDefault="0041295A" w:rsidP="000166A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41295A" w:rsidRDefault="0041295A" w:rsidP="000348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межрегиональный</w:t>
            </w:r>
          </w:p>
        </w:tc>
        <w:tc>
          <w:tcPr>
            <w:tcW w:w="4961" w:type="dxa"/>
          </w:tcPr>
          <w:p w:rsidR="0041295A" w:rsidRPr="0041295A" w:rsidRDefault="00034833" w:rsidP="004129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Дистанционный с</w:t>
            </w:r>
            <w:r w:rsidR="0041295A" w:rsidRPr="0041295A">
              <w:rPr>
                <w:sz w:val="24"/>
                <w:szCs w:val="24"/>
              </w:rPr>
              <w:t>еминар для специалистов из города Ноябрьска.</w:t>
            </w:r>
            <w:r w:rsidR="0041295A">
              <w:rPr>
                <w:sz w:val="24"/>
                <w:szCs w:val="24"/>
              </w:rPr>
              <w:t xml:space="preserve"> </w:t>
            </w:r>
          </w:p>
          <w:p w:rsidR="0041295A" w:rsidRPr="0041295A" w:rsidRDefault="0041295A" w:rsidP="0041295A">
            <w:pPr>
              <w:rPr>
                <w:sz w:val="24"/>
                <w:szCs w:val="24"/>
              </w:rPr>
            </w:pPr>
            <w:r w:rsidRPr="0041295A">
              <w:rPr>
                <w:sz w:val="24"/>
                <w:szCs w:val="24"/>
              </w:rPr>
              <w:t xml:space="preserve"> «Сопровождение семей с детьми от рождения до 3 -х лет в Службе ранней помощи, этапы, технология»</w:t>
            </w:r>
          </w:p>
        </w:tc>
        <w:tc>
          <w:tcPr>
            <w:tcW w:w="3763" w:type="dxa"/>
          </w:tcPr>
          <w:p w:rsidR="0041295A" w:rsidRDefault="0041295A" w:rsidP="001A7167">
            <w:pPr>
              <w:rPr>
                <w:sz w:val="24"/>
                <w:szCs w:val="24"/>
              </w:rPr>
            </w:pPr>
          </w:p>
        </w:tc>
      </w:tr>
      <w:tr w:rsidR="0041295A" w:rsidRPr="005B4A83" w:rsidTr="005B4A83">
        <w:trPr>
          <w:trHeight w:val="312"/>
        </w:trPr>
        <w:tc>
          <w:tcPr>
            <w:tcW w:w="2835" w:type="dxa"/>
          </w:tcPr>
          <w:p w:rsidR="0041295A" w:rsidRPr="005B4A83" w:rsidRDefault="0041295A" w:rsidP="000166A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41295A" w:rsidRDefault="0041295A" w:rsidP="000348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4961" w:type="dxa"/>
          </w:tcPr>
          <w:p w:rsidR="0041295A" w:rsidRPr="0041295A" w:rsidRDefault="0041295A" w:rsidP="0041295A">
            <w:pPr>
              <w:rPr>
                <w:sz w:val="24"/>
                <w:szCs w:val="24"/>
              </w:rPr>
            </w:pPr>
            <w:r w:rsidRPr="0041295A">
              <w:rPr>
                <w:sz w:val="24"/>
                <w:szCs w:val="24"/>
              </w:rPr>
              <w:t>IV Всероссийская конференция «Мир глазами ребенка» (Воронеж)</w:t>
            </w:r>
          </w:p>
          <w:p w:rsidR="0041295A" w:rsidRPr="0041295A" w:rsidRDefault="0041295A" w:rsidP="0041295A">
            <w:pPr>
              <w:rPr>
                <w:sz w:val="24"/>
                <w:szCs w:val="24"/>
              </w:rPr>
            </w:pPr>
            <w:r w:rsidRPr="0041295A">
              <w:rPr>
                <w:sz w:val="24"/>
                <w:szCs w:val="24"/>
              </w:rPr>
              <w:t>Мастер-класс «ДК: 0-5. Примеры использования в диагностическом процессе и психологическом сопровождении».</w:t>
            </w:r>
          </w:p>
        </w:tc>
        <w:tc>
          <w:tcPr>
            <w:tcW w:w="3763" w:type="dxa"/>
          </w:tcPr>
          <w:p w:rsidR="0041295A" w:rsidRDefault="001300CF" w:rsidP="001A7167">
            <w:pPr>
              <w:rPr>
                <w:sz w:val="24"/>
                <w:szCs w:val="24"/>
              </w:rPr>
            </w:pPr>
            <w:hyperlink r:id="rId38" w:history="1">
              <w:r w:rsidR="0041295A" w:rsidRPr="0041295A">
                <w:rPr>
                  <w:rStyle w:val="ad"/>
                  <w:sz w:val="24"/>
                  <w:szCs w:val="24"/>
                </w:rPr>
                <w:t>https://zr-vrn.ru/wp-content/uploads/2023/10/programma_october.pdf?ysclid=med4l63rib56883259</w:t>
              </w:r>
            </w:hyperlink>
          </w:p>
        </w:tc>
      </w:tr>
      <w:tr w:rsidR="0041295A" w:rsidRPr="005B4A83" w:rsidTr="005B4A83">
        <w:trPr>
          <w:trHeight w:val="312"/>
        </w:trPr>
        <w:tc>
          <w:tcPr>
            <w:tcW w:w="2835" w:type="dxa"/>
          </w:tcPr>
          <w:p w:rsidR="0041295A" w:rsidRPr="005B4A83" w:rsidRDefault="0041295A" w:rsidP="000166A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41295A" w:rsidRDefault="0041295A" w:rsidP="000348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4961" w:type="dxa"/>
          </w:tcPr>
          <w:p w:rsidR="0041295A" w:rsidRDefault="0041295A" w:rsidP="0041295A">
            <w:pPr>
              <w:rPr>
                <w:sz w:val="24"/>
                <w:szCs w:val="24"/>
              </w:rPr>
            </w:pPr>
            <w:r w:rsidRPr="0041295A">
              <w:rPr>
                <w:sz w:val="24"/>
                <w:szCs w:val="24"/>
              </w:rPr>
              <w:t>V всероссийская научно-практическая конференция с международным участием «Семья особого ребёнка» ИКП РАО</w:t>
            </w:r>
          </w:p>
          <w:p w:rsidR="0041295A" w:rsidRPr="0041295A" w:rsidRDefault="0041295A" w:rsidP="0041295A">
            <w:pPr>
              <w:rPr>
                <w:sz w:val="24"/>
                <w:szCs w:val="24"/>
              </w:rPr>
            </w:pPr>
            <w:r w:rsidRPr="0041295A">
              <w:rPr>
                <w:sz w:val="24"/>
                <w:szCs w:val="24"/>
              </w:rPr>
              <w:t xml:space="preserve">Доклад «Диагностическая классификация нарушений психического здоровья и развития у детей от рождения до 5 лет (ДК:0-5),как инструмент для оценки влияния семейного </w:t>
            </w:r>
            <w:r w:rsidRPr="0041295A">
              <w:rPr>
                <w:sz w:val="24"/>
                <w:szCs w:val="24"/>
              </w:rPr>
              <w:lastRenderedPageBreak/>
              <w:t>контекста на развитие ребенка</w:t>
            </w:r>
          </w:p>
          <w:p w:rsidR="0041295A" w:rsidRPr="0041295A" w:rsidRDefault="0041295A" w:rsidP="0041295A">
            <w:pPr>
              <w:rPr>
                <w:sz w:val="24"/>
                <w:szCs w:val="24"/>
              </w:rPr>
            </w:pPr>
            <w:r w:rsidRPr="0041295A">
              <w:rPr>
                <w:sz w:val="24"/>
                <w:szCs w:val="24"/>
              </w:rPr>
              <w:t>Доклад «Оценка качества и эффективности ранней помощи</w:t>
            </w:r>
            <w:r>
              <w:rPr>
                <w:sz w:val="24"/>
                <w:szCs w:val="24"/>
              </w:rPr>
              <w:t xml:space="preserve"> </w:t>
            </w:r>
            <w:r w:rsidRPr="0041295A">
              <w:rPr>
                <w:sz w:val="24"/>
                <w:szCs w:val="24"/>
              </w:rPr>
              <w:t>в региональной системе дошкольного образования: участие семьи»</w:t>
            </w:r>
          </w:p>
        </w:tc>
        <w:tc>
          <w:tcPr>
            <w:tcW w:w="3763" w:type="dxa"/>
          </w:tcPr>
          <w:p w:rsidR="0041295A" w:rsidRDefault="001300CF" w:rsidP="001A7167">
            <w:pPr>
              <w:rPr>
                <w:sz w:val="24"/>
                <w:szCs w:val="24"/>
              </w:rPr>
            </w:pPr>
            <w:hyperlink r:id="rId39" w:history="1">
              <w:r w:rsidR="0041295A" w:rsidRPr="0041295A">
                <w:rPr>
                  <w:rStyle w:val="ad"/>
                  <w:sz w:val="24"/>
                  <w:szCs w:val="24"/>
                </w:rPr>
                <w:t>https://ikp-rao.ru/family2023/</w:t>
              </w:r>
            </w:hyperlink>
          </w:p>
        </w:tc>
      </w:tr>
      <w:tr w:rsidR="0041295A" w:rsidRPr="005B4A83" w:rsidTr="005B4A83">
        <w:trPr>
          <w:trHeight w:val="312"/>
        </w:trPr>
        <w:tc>
          <w:tcPr>
            <w:tcW w:w="2835" w:type="dxa"/>
          </w:tcPr>
          <w:p w:rsidR="0041295A" w:rsidRPr="005B4A83" w:rsidRDefault="0041295A" w:rsidP="000166A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41295A" w:rsidRDefault="00A5681D" w:rsidP="000348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межрегиональный</w:t>
            </w:r>
          </w:p>
        </w:tc>
        <w:tc>
          <w:tcPr>
            <w:tcW w:w="4961" w:type="dxa"/>
          </w:tcPr>
          <w:p w:rsidR="00A5681D" w:rsidRPr="00A5681D" w:rsidRDefault="00A5681D" w:rsidP="00A5681D">
            <w:pPr>
              <w:rPr>
                <w:sz w:val="24"/>
                <w:szCs w:val="24"/>
              </w:rPr>
            </w:pPr>
            <w:r w:rsidRPr="00A5681D">
              <w:rPr>
                <w:sz w:val="24"/>
                <w:szCs w:val="24"/>
              </w:rPr>
              <w:t xml:space="preserve">Межрегиональный онлайн семинар «Концептуальные подходы организации ранней помощи для детей с особенностями в развитии в возрасте от 0 до 3-х лет и их семьям в субъектах РФ» </w:t>
            </w:r>
          </w:p>
          <w:p w:rsidR="0041295A" w:rsidRPr="0041295A" w:rsidRDefault="00A5681D" w:rsidP="00A5681D">
            <w:pPr>
              <w:rPr>
                <w:sz w:val="24"/>
                <w:szCs w:val="24"/>
              </w:rPr>
            </w:pPr>
            <w:r w:rsidRPr="00A5681D">
              <w:rPr>
                <w:sz w:val="24"/>
                <w:szCs w:val="24"/>
              </w:rPr>
              <w:t>Доклад «Ранняя помощь в сфере образования в Санкт-Петербурге. Перспективы межведомственного взаимодействия»</w:t>
            </w:r>
          </w:p>
        </w:tc>
        <w:tc>
          <w:tcPr>
            <w:tcW w:w="3763" w:type="dxa"/>
          </w:tcPr>
          <w:p w:rsidR="0041295A" w:rsidRDefault="0041295A" w:rsidP="001A7167">
            <w:pPr>
              <w:rPr>
                <w:sz w:val="24"/>
                <w:szCs w:val="24"/>
              </w:rPr>
            </w:pPr>
          </w:p>
        </w:tc>
      </w:tr>
      <w:tr w:rsidR="0041295A" w:rsidRPr="005B4A83" w:rsidTr="005B4A83">
        <w:trPr>
          <w:trHeight w:val="312"/>
        </w:trPr>
        <w:tc>
          <w:tcPr>
            <w:tcW w:w="2835" w:type="dxa"/>
          </w:tcPr>
          <w:p w:rsidR="0041295A" w:rsidRPr="005B4A83" w:rsidRDefault="0041295A" w:rsidP="000166A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41295A" w:rsidRDefault="00A5681D" w:rsidP="000348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4961" w:type="dxa"/>
          </w:tcPr>
          <w:p w:rsidR="00A5681D" w:rsidRPr="00A5681D" w:rsidRDefault="00A5681D" w:rsidP="00A5681D">
            <w:pPr>
              <w:rPr>
                <w:sz w:val="24"/>
                <w:szCs w:val="24"/>
              </w:rPr>
            </w:pPr>
            <w:r w:rsidRPr="00A5681D">
              <w:rPr>
                <w:sz w:val="24"/>
                <w:szCs w:val="24"/>
              </w:rPr>
              <w:t>V Всероссийский съезд дефектологов (Москва)</w:t>
            </w:r>
          </w:p>
          <w:p w:rsidR="0041295A" w:rsidRPr="0041295A" w:rsidRDefault="00A5681D" w:rsidP="00A5681D">
            <w:pPr>
              <w:rPr>
                <w:sz w:val="24"/>
                <w:szCs w:val="24"/>
              </w:rPr>
            </w:pPr>
            <w:r w:rsidRPr="00A5681D">
              <w:rPr>
                <w:sz w:val="24"/>
                <w:szCs w:val="24"/>
              </w:rPr>
              <w:t>Дискуссионная площадка «Вариативные подходы к организации ранней коррекционной помощи»</w:t>
            </w:r>
          </w:p>
        </w:tc>
        <w:tc>
          <w:tcPr>
            <w:tcW w:w="3763" w:type="dxa"/>
          </w:tcPr>
          <w:p w:rsidR="0041295A" w:rsidRDefault="0041295A" w:rsidP="001A7167">
            <w:pPr>
              <w:rPr>
                <w:sz w:val="24"/>
                <w:szCs w:val="24"/>
              </w:rPr>
            </w:pPr>
          </w:p>
        </w:tc>
      </w:tr>
      <w:tr w:rsidR="0041295A" w:rsidRPr="005B4A83" w:rsidTr="005B4A83">
        <w:trPr>
          <w:trHeight w:val="312"/>
        </w:trPr>
        <w:tc>
          <w:tcPr>
            <w:tcW w:w="2835" w:type="dxa"/>
          </w:tcPr>
          <w:p w:rsidR="0041295A" w:rsidRPr="005B4A83" w:rsidRDefault="0041295A" w:rsidP="000166A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41295A" w:rsidRDefault="00A5681D" w:rsidP="000348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межрегиональный</w:t>
            </w:r>
          </w:p>
        </w:tc>
        <w:tc>
          <w:tcPr>
            <w:tcW w:w="4961" w:type="dxa"/>
          </w:tcPr>
          <w:p w:rsidR="00A5681D" w:rsidRPr="00A5681D" w:rsidRDefault="00A5681D" w:rsidP="00A5681D">
            <w:pPr>
              <w:rPr>
                <w:sz w:val="24"/>
                <w:szCs w:val="24"/>
              </w:rPr>
            </w:pPr>
            <w:r w:rsidRPr="00A5681D">
              <w:rPr>
                <w:sz w:val="24"/>
                <w:szCs w:val="24"/>
              </w:rPr>
              <w:t>АНО УДПО Ханты-Мансийского А</w:t>
            </w:r>
            <w:proofErr w:type="gramStart"/>
            <w:r w:rsidRPr="00A5681D">
              <w:rPr>
                <w:sz w:val="24"/>
                <w:szCs w:val="24"/>
              </w:rPr>
              <w:t>О–</w:t>
            </w:r>
            <w:proofErr w:type="gramEnd"/>
            <w:r w:rsidRPr="00A5681D">
              <w:rPr>
                <w:sz w:val="24"/>
                <w:szCs w:val="24"/>
              </w:rPr>
              <w:t xml:space="preserve"> Югры «Институт развития образования» </w:t>
            </w:r>
          </w:p>
          <w:p w:rsidR="0041295A" w:rsidRPr="0041295A" w:rsidRDefault="00A5681D" w:rsidP="00A5681D">
            <w:pPr>
              <w:rPr>
                <w:sz w:val="24"/>
                <w:szCs w:val="24"/>
              </w:rPr>
            </w:pPr>
            <w:r w:rsidRPr="00A5681D">
              <w:rPr>
                <w:sz w:val="24"/>
                <w:szCs w:val="24"/>
              </w:rPr>
              <w:t>Региональный семинар «Ранняя помощь детям и их семьям – основные тенденции и перспективы развития» в режиме видеоконференцсвязи на платформе «</w:t>
            </w:r>
            <w:proofErr w:type="spellStart"/>
            <w:r w:rsidRPr="00A5681D">
              <w:rPr>
                <w:sz w:val="24"/>
                <w:szCs w:val="24"/>
              </w:rPr>
              <w:t>Контур</w:t>
            </w:r>
            <w:proofErr w:type="gramStart"/>
            <w:r w:rsidRPr="00A5681D">
              <w:rPr>
                <w:sz w:val="24"/>
                <w:szCs w:val="24"/>
              </w:rPr>
              <w:t>.Т</w:t>
            </w:r>
            <w:proofErr w:type="gramEnd"/>
            <w:r w:rsidRPr="00A5681D">
              <w:rPr>
                <w:sz w:val="24"/>
                <w:szCs w:val="24"/>
              </w:rPr>
              <w:t>олк</w:t>
            </w:r>
            <w:proofErr w:type="spellEnd"/>
            <w:r w:rsidRPr="00A5681D">
              <w:rPr>
                <w:sz w:val="24"/>
                <w:szCs w:val="24"/>
              </w:rPr>
              <w:t xml:space="preserve">» , трансляция в </w:t>
            </w:r>
            <w:proofErr w:type="spellStart"/>
            <w:r w:rsidRPr="00A5681D">
              <w:rPr>
                <w:sz w:val="24"/>
                <w:szCs w:val="24"/>
              </w:rPr>
              <w:t>ютуб</w:t>
            </w:r>
            <w:proofErr w:type="spellEnd"/>
            <w:r w:rsidRPr="00A5681D">
              <w:rPr>
                <w:sz w:val="24"/>
                <w:szCs w:val="24"/>
              </w:rPr>
              <w:t>, для ответственных лиц муниципальных органов, осуществляющих управление в сфере образования, курирующих вопросы по оказанию ранней помощи детям и их семьям, образовательных организаций, расположенных на территории ХМАО- Югры</w:t>
            </w:r>
          </w:p>
        </w:tc>
        <w:tc>
          <w:tcPr>
            <w:tcW w:w="3763" w:type="dxa"/>
          </w:tcPr>
          <w:p w:rsidR="0041295A" w:rsidRDefault="0041295A" w:rsidP="001A7167">
            <w:pPr>
              <w:rPr>
                <w:sz w:val="24"/>
                <w:szCs w:val="24"/>
              </w:rPr>
            </w:pPr>
          </w:p>
        </w:tc>
      </w:tr>
      <w:tr w:rsidR="0041295A" w:rsidRPr="005B4A83" w:rsidTr="005B4A83">
        <w:trPr>
          <w:trHeight w:val="312"/>
        </w:trPr>
        <w:tc>
          <w:tcPr>
            <w:tcW w:w="2835" w:type="dxa"/>
          </w:tcPr>
          <w:p w:rsidR="0041295A" w:rsidRPr="005B4A83" w:rsidRDefault="0041295A" w:rsidP="000166A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41295A" w:rsidRDefault="00A5681D" w:rsidP="000348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межрегиональный</w:t>
            </w:r>
          </w:p>
        </w:tc>
        <w:tc>
          <w:tcPr>
            <w:tcW w:w="4961" w:type="dxa"/>
          </w:tcPr>
          <w:p w:rsidR="0041295A" w:rsidRPr="0041295A" w:rsidRDefault="00A5681D" w:rsidP="0041295A">
            <w:pPr>
              <w:rPr>
                <w:sz w:val="24"/>
                <w:szCs w:val="24"/>
              </w:rPr>
            </w:pPr>
            <w:proofErr w:type="spellStart"/>
            <w:r w:rsidRPr="00A5681D">
              <w:rPr>
                <w:sz w:val="24"/>
                <w:szCs w:val="24"/>
              </w:rPr>
              <w:t>Вебинар</w:t>
            </w:r>
            <w:proofErr w:type="spellEnd"/>
            <w:r w:rsidRPr="00A5681D">
              <w:rPr>
                <w:sz w:val="24"/>
                <w:szCs w:val="24"/>
              </w:rPr>
              <w:t xml:space="preserve"> для специалистов г. Тулы и Тульской области «Значение контекста отношений для развития ребёнка</w:t>
            </w:r>
            <w:proofErr w:type="gramStart"/>
            <w:r w:rsidRPr="00A5681D">
              <w:rPr>
                <w:sz w:val="24"/>
                <w:szCs w:val="24"/>
              </w:rPr>
              <w:t xml:space="preserve"> :</w:t>
            </w:r>
            <w:proofErr w:type="gramEnd"/>
            <w:r w:rsidRPr="00A5681D">
              <w:rPr>
                <w:sz w:val="24"/>
                <w:szCs w:val="24"/>
              </w:rPr>
              <w:t xml:space="preserve"> примеры </w:t>
            </w:r>
            <w:r w:rsidRPr="00A5681D">
              <w:rPr>
                <w:sz w:val="24"/>
                <w:szCs w:val="24"/>
              </w:rPr>
              <w:lastRenderedPageBreak/>
              <w:t>из практической работы»</w:t>
            </w:r>
          </w:p>
        </w:tc>
        <w:tc>
          <w:tcPr>
            <w:tcW w:w="3763" w:type="dxa"/>
          </w:tcPr>
          <w:p w:rsidR="0041295A" w:rsidRDefault="0041295A" w:rsidP="001A7167">
            <w:pPr>
              <w:rPr>
                <w:sz w:val="24"/>
                <w:szCs w:val="24"/>
              </w:rPr>
            </w:pPr>
          </w:p>
        </w:tc>
      </w:tr>
      <w:tr w:rsidR="0041295A" w:rsidRPr="005B4A83" w:rsidTr="005B4A83">
        <w:trPr>
          <w:trHeight w:val="312"/>
        </w:trPr>
        <w:tc>
          <w:tcPr>
            <w:tcW w:w="2835" w:type="dxa"/>
          </w:tcPr>
          <w:p w:rsidR="0041295A" w:rsidRPr="005B4A83" w:rsidRDefault="0041295A" w:rsidP="000166A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41295A" w:rsidRDefault="00A45231" w:rsidP="000348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4961" w:type="dxa"/>
          </w:tcPr>
          <w:p w:rsidR="00A45231" w:rsidRPr="00A45231" w:rsidRDefault="00A45231" w:rsidP="00A45231">
            <w:pPr>
              <w:rPr>
                <w:sz w:val="24"/>
                <w:szCs w:val="24"/>
              </w:rPr>
            </w:pPr>
            <w:r w:rsidRPr="00A45231">
              <w:rPr>
                <w:sz w:val="24"/>
                <w:szCs w:val="24"/>
              </w:rPr>
              <w:t>Всероссийская научно-практическая конференция.</w:t>
            </w:r>
          </w:p>
          <w:p w:rsidR="00A45231" w:rsidRPr="00A45231" w:rsidRDefault="00A45231" w:rsidP="00A45231">
            <w:pPr>
              <w:rPr>
                <w:sz w:val="24"/>
                <w:szCs w:val="24"/>
              </w:rPr>
            </w:pPr>
            <w:r w:rsidRPr="00A45231">
              <w:rPr>
                <w:sz w:val="24"/>
                <w:szCs w:val="24"/>
              </w:rPr>
              <w:t xml:space="preserve">Всероссийский Форум «Воспитатели России»: неделя дошкольного образования </w:t>
            </w:r>
            <w:proofErr w:type="gramStart"/>
            <w:r w:rsidRPr="00A45231">
              <w:rPr>
                <w:sz w:val="24"/>
                <w:szCs w:val="24"/>
              </w:rPr>
              <w:t>в</w:t>
            </w:r>
            <w:proofErr w:type="gramEnd"/>
            <w:r w:rsidRPr="00A45231">
              <w:rPr>
                <w:sz w:val="24"/>
                <w:szCs w:val="24"/>
              </w:rPr>
              <w:t xml:space="preserve"> </w:t>
            </w:r>
            <w:proofErr w:type="gramStart"/>
            <w:r w:rsidRPr="00A45231">
              <w:rPr>
                <w:sz w:val="24"/>
                <w:szCs w:val="24"/>
              </w:rPr>
              <w:t>Чеченкой</w:t>
            </w:r>
            <w:proofErr w:type="gramEnd"/>
            <w:r w:rsidRPr="00A45231">
              <w:rPr>
                <w:sz w:val="24"/>
                <w:szCs w:val="24"/>
              </w:rPr>
              <w:t xml:space="preserve"> Республике</w:t>
            </w:r>
          </w:p>
          <w:p w:rsidR="0041295A" w:rsidRPr="0041295A" w:rsidRDefault="00A45231" w:rsidP="00A45231">
            <w:pPr>
              <w:rPr>
                <w:sz w:val="24"/>
                <w:szCs w:val="24"/>
              </w:rPr>
            </w:pPr>
            <w:r w:rsidRPr="00A45231">
              <w:rPr>
                <w:sz w:val="24"/>
                <w:szCs w:val="24"/>
              </w:rPr>
              <w:t>Доклад «Доброжелательное образование Санкт-Петербурга»</w:t>
            </w:r>
          </w:p>
        </w:tc>
        <w:tc>
          <w:tcPr>
            <w:tcW w:w="3763" w:type="dxa"/>
          </w:tcPr>
          <w:p w:rsidR="0041295A" w:rsidRDefault="001300CF" w:rsidP="001A7167">
            <w:pPr>
              <w:rPr>
                <w:sz w:val="24"/>
                <w:szCs w:val="24"/>
              </w:rPr>
            </w:pPr>
            <w:hyperlink r:id="rId40" w:history="1">
              <w:r w:rsidR="00A45231" w:rsidRPr="00A45231">
                <w:rPr>
                  <w:rStyle w:val="ad"/>
                  <w:sz w:val="24"/>
                  <w:szCs w:val="24"/>
                </w:rPr>
                <w:t>https://web.vk.me/channels/-185257349?modal=video-185257349_456239785_a7004e2f655062b846_2_-185257349_30272_1</w:t>
              </w:r>
            </w:hyperlink>
          </w:p>
        </w:tc>
      </w:tr>
      <w:tr w:rsidR="0041295A" w:rsidRPr="005B4A83" w:rsidTr="005B4A83">
        <w:trPr>
          <w:trHeight w:val="312"/>
        </w:trPr>
        <w:tc>
          <w:tcPr>
            <w:tcW w:w="2835" w:type="dxa"/>
          </w:tcPr>
          <w:p w:rsidR="0041295A" w:rsidRPr="005B4A83" w:rsidRDefault="0041295A" w:rsidP="000166A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41295A" w:rsidRDefault="00A45231" w:rsidP="000348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4961" w:type="dxa"/>
          </w:tcPr>
          <w:p w:rsidR="00A45231" w:rsidRPr="00A45231" w:rsidRDefault="00A45231" w:rsidP="00A45231">
            <w:pPr>
              <w:rPr>
                <w:sz w:val="24"/>
                <w:szCs w:val="24"/>
              </w:rPr>
            </w:pPr>
            <w:r w:rsidRPr="00A45231">
              <w:rPr>
                <w:sz w:val="24"/>
                <w:szCs w:val="24"/>
              </w:rPr>
              <w:t>IV Конференция «Психологическая поддержка семей, воспитывающих ребенка с особенностями развития", АНО Центр «Пространство общения»</w:t>
            </w:r>
          </w:p>
          <w:p w:rsidR="0041295A" w:rsidRDefault="00A45231" w:rsidP="00A45231">
            <w:pPr>
              <w:rPr>
                <w:sz w:val="24"/>
                <w:szCs w:val="24"/>
              </w:rPr>
            </w:pPr>
            <w:r w:rsidRPr="00A45231">
              <w:rPr>
                <w:sz w:val="24"/>
                <w:szCs w:val="24"/>
              </w:rPr>
              <w:t>1. Мастер-класс</w:t>
            </w:r>
            <w:proofErr w:type="gramStart"/>
            <w:r w:rsidRPr="00A45231">
              <w:rPr>
                <w:sz w:val="24"/>
                <w:szCs w:val="24"/>
              </w:rPr>
              <w:t xml:space="preserve"> :</w:t>
            </w:r>
            <w:proofErr w:type="gramEnd"/>
            <w:r w:rsidRPr="00A45231">
              <w:rPr>
                <w:sz w:val="24"/>
                <w:szCs w:val="24"/>
              </w:rPr>
              <w:t xml:space="preserve"> «ДК:0-5. Практический опыт применения для разработки программ сопровождения семей с маленькими детьми»</w:t>
            </w:r>
          </w:p>
          <w:p w:rsidR="00A45231" w:rsidRPr="0041295A" w:rsidRDefault="00A45231" w:rsidP="00A45231">
            <w:pPr>
              <w:rPr>
                <w:sz w:val="24"/>
                <w:szCs w:val="24"/>
              </w:rPr>
            </w:pPr>
            <w:r w:rsidRPr="00A45231">
              <w:rPr>
                <w:sz w:val="24"/>
                <w:szCs w:val="24"/>
              </w:rPr>
              <w:t>2. Доклад «Междисциплинарный подход в сопровождении семей: опыт службы ранней помощи ГБДОУ 41 Центрального района Санкт-Петербурга»</w:t>
            </w:r>
          </w:p>
        </w:tc>
        <w:tc>
          <w:tcPr>
            <w:tcW w:w="3763" w:type="dxa"/>
          </w:tcPr>
          <w:p w:rsidR="0041295A" w:rsidRDefault="001300CF" w:rsidP="001A7167">
            <w:pPr>
              <w:rPr>
                <w:sz w:val="24"/>
                <w:szCs w:val="24"/>
              </w:rPr>
            </w:pPr>
            <w:hyperlink r:id="rId41" w:history="1">
              <w:r w:rsidR="00A45231" w:rsidRPr="00A45231">
                <w:rPr>
                  <w:rStyle w:val="ad"/>
                  <w:sz w:val="24"/>
                  <w:szCs w:val="24"/>
                </w:rPr>
                <w:t>https://prostranstvo-center.timepad.ru/event/2761838/</w:t>
              </w:r>
            </w:hyperlink>
          </w:p>
        </w:tc>
      </w:tr>
      <w:tr w:rsidR="0041295A" w:rsidRPr="005B4A83" w:rsidTr="005B4A83">
        <w:trPr>
          <w:trHeight w:val="312"/>
        </w:trPr>
        <w:tc>
          <w:tcPr>
            <w:tcW w:w="2835" w:type="dxa"/>
          </w:tcPr>
          <w:p w:rsidR="0041295A" w:rsidRPr="005B4A83" w:rsidRDefault="0041295A" w:rsidP="000166A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41295A" w:rsidRDefault="00A45231" w:rsidP="000348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4961" w:type="dxa"/>
          </w:tcPr>
          <w:p w:rsidR="00A45231" w:rsidRPr="00A45231" w:rsidRDefault="00A45231" w:rsidP="00A45231">
            <w:pPr>
              <w:rPr>
                <w:sz w:val="24"/>
                <w:szCs w:val="24"/>
              </w:rPr>
            </w:pPr>
            <w:r w:rsidRPr="00A45231">
              <w:rPr>
                <w:sz w:val="24"/>
                <w:szCs w:val="24"/>
              </w:rPr>
              <w:t>XIV Петербургский международный образовательный форум</w:t>
            </w:r>
          </w:p>
          <w:p w:rsidR="00A45231" w:rsidRPr="00A45231" w:rsidRDefault="00A45231" w:rsidP="00A45231">
            <w:pPr>
              <w:rPr>
                <w:sz w:val="24"/>
                <w:szCs w:val="24"/>
              </w:rPr>
            </w:pPr>
            <w:r w:rsidRPr="00A45231">
              <w:rPr>
                <w:sz w:val="24"/>
                <w:szCs w:val="24"/>
              </w:rPr>
              <w:t>Всероссийская научно-практическая конференция «Я в мир удивительный этот пришёл...»</w:t>
            </w:r>
          </w:p>
          <w:p w:rsidR="0041295A" w:rsidRPr="0041295A" w:rsidRDefault="00A45231" w:rsidP="00A45231">
            <w:pPr>
              <w:rPr>
                <w:sz w:val="24"/>
                <w:szCs w:val="24"/>
              </w:rPr>
            </w:pPr>
            <w:r w:rsidRPr="00A45231">
              <w:rPr>
                <w:sz w:val="24"/>
                <w:szCs w:val="24"/>
              </w:rPr>
              <w:t>1.СЕКЦИЯ 3 Дискуссионная площадка «Возможности ранней помощи для поддержки семей...»</w:t>
            </w:r>
          </w:p>
        </w:tc>
        <w:tc>
          <w:tcPr>
            <w:tcW w:w="3763" w:type="dxa"/>
          </w:tcPr>
          <w:p w:rsidR="0041295A" w:rsidRDefault="001300CF" w:rsidP="001A7167">
            <w:pPr>
              <w:rPr>
                <w:sz w:val="24"/>
                <w:szCs w:val="24"/>
              </w:rPr>
            </w:pPr>
            <w:hyperlink r:id="rId42" w:history="1">
              <w:r w:rsidR="00A45231" w:rsidRPr="00A45231">
                <w:rPr>
                  <w:rStyle w:val="ad"/>
                  <w:sz w:val="24"/>
                  <w:szCs w:val="24"/>
                </w:rPr>
                <w:t>https://www.eduforum.spb.ru/program/schedule/88365/</w:t>
              </w:r>
            </w:hyperlink>
          </w:p>
        </w:tc>
      </w:tr>
      <w:tr w:rsidR="0041295A" w:rsidRPr="005B4A83" w:rsidTr="005B4A83">
        <w:trPr>
          <w:trHeight w:val="312"/>
        </w:trPr>
        <w:tc>
          <w:tcPr>
            <w:tcW w:w="2835" w:type="dxa"/>
          </w:tcPr>
          <w:p w:rsidR="0041295A" w:rsidRPr="005B4A83" w:rsidRDefault="0041295A" w:rsidP="000166A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41295A" w:rsidRDefault="00465C51" w:rsidP="000348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4961" w:type="dxa"/>
          </w:tcPr>
          <w:p w:rsidR="00A45231" w:rsidRPr="00A45231" w:rsidRDefault="00A45231" w:rsidP="00A45231">
            <w:pPr>
              <w:rPr>
                <w:sz w:val="24"/>
                <w:szCs w:val="24"/>
              </w:rPr>
            </w:pPr>
            <w:r w:rsidRPr="00A45231">
              <w:rPr>
                <w:sz w:val="24"/>
                <w:szCs w:val="24"/>
              </w:rPr>
              <w:t>XIV Петербургский международный образовательный форум</w:t>
            </w:r>
          </w:p>
          <w:p w:rsidR="00A45231" w:rsidRPr="00A45231" w:rsidRDefault="00A45231" w:rsidP="00A45231">
            <w:pPr>
              <w:rPr>
                <w:sz w:val="24"/>
                <w:szCs w:val="24"/>
              </w:rPr>
            </w:pPr>
            <w:r w:rsidRPr="00A45231">
              <w:rPr>
                <w:sz w:val="24"/>
                <w:szCs w:val="24"/>
              </w:rPr>
              <w:t xml:space="preserve">Ярмарка </w:t>
            </w:r>
            <w:proofErr w:type="gramStart"/>
            <w:r w:rsidRPr="00A45231">
              <w:rPr>
                <w:sz w:val="24"/>
                <w:szCs w:val="24"/>
              </w:rPr>
              <w:t>педагогический</w:t>
            </w:r>
            <w:proofErr w:type="gramEnd"/>
            <w:r w:rsidRPr="00A45231">
              <w:rPr>
                <w:sz w:val="24"/>
                <w:szCs w:val="24"/>
              </w:rPr>
              <w:t xml:space="preserve"> идей Центрального района Санкт-Петербурга</w:t>
            </w:r>
          </w:p>
          <w:p w:rsidR="0041295A" w:rsidRPr="0041295A" w:rsidRDefault="00A45231" w:rsidP="00A45231">
            <w:pPr>
              <w:rPr>
                <w:sz w:val="24"/>
                <w:szCs w:val="24"/>
              </w:rPr>
            </w:pPr>
            <w:r w:rsidRPr="00A45231">
              <w:rPr>
                <w:sz w:val="24"/>
                <w:szCs w:val="24"/>
              </w:rPr>
              <w:t xml:space="preserve">«Практикум профессиональных компетенций «Рецепты воспитания совместного </w:t>
            </w:r>
            <w:r w:rsidRPr="00A45231">
              <w:rPr>
                <w:sz w:val="24"/>
                <w:szCs w:val="24"/>
              </w:rPr>
              <w:lastRenderedPageBreak/>
              <w:t>образования»</w:t>
            </w:r>
          </w:p>
        </w:tc>
        <w:tc>
          <w:tcPr>
            <w:tcW w:w="3763" w:type="dxa"/>
          </w:tcPr>
          <w:p w:rsidR="0041295A" w:rsidRDefault="001300CF" w:rsidP="001A7167">
            <w:pPr>
              <w:rPr>
                <w:sz w:val="24"/>
                <w:szCs w:val="24"/>
              </w:rPr>
            </w:pPr>
            <w:hyperlink r:id="rId43" w:history="1">
              <w:r w:rsidR="008F432E" w:rsidRPr="008F432E">
                <w:rPr>
                  <w:rStyle w:val="ad"/>
                  <w:sz w:val="24"/>
                  <w:szCs w:val="24"/>
                </w:rPr>
                <w:t>https://disk.yandex.ru/d/zKvXGlrwyJ0-eA</w:t>
              </w:r>
            </w:hyperlink>
          </w:p>
        </w:tc>
      </w:tr>
      <w:tr w:rsidR="008F432E" w:rsidRPr="005B4A83" w:rsidTr="005B4A83">
        <w:trPr>
          <w:trHeight w:val="312"/>
        </w:trPr>
        <w:tc>
          <w:tcPr>
            <w:tcW w:w="2835" w:type="dxa"/>
          </w:tcPr>
          <w:p w:rsidR="008F432E" w:rsidRPr="005B4A83" w:rsidRDefault="008F432E" w:rsidP="000166A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8F432E" w:rsidRDefault="00465C51" w:rsidP="000348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4961" w:type="dxa"/>
          </w:tcPr>
          <w:p w:rsidR="008F432E" w:rsidRPr="008F432E" w:rsidRDefault="008F432E" w:rsidP="008F432E">
            <w:pPr>
              <w:rPr>
                <w:sz w:val="24"/>
                <w:szCs w:val="24"/>
              </w:rPr>
            </w:pPr>
            <w:r w:rsidRPr="008F432E">
              <w:rPr>
                <w:sz w:val="24"/>
                <w:szCs w:val="24"/>
              </w:rPr>
              <w:t xml:space="preserve">II Всероссийский форум «Инклюзивная школа. Успешность каждого ребёнка», АСИ, Сургут. </w:t>
            </w:r>
          </w:p>
          <w:p w:rsidR="008F432E" w:rsidRPr="00A45231" w:rsidRDefault="008F432E" w:rsidP="008F432E">
            <w:pPr>
              <w:rPr>
                <w:sz w:val="24"/>
                <w:szCs w:val="24"/>
              </w:rPr>
            </w:pPr>
            <w:r w:rsidRPr="008F432E">
              <w:rPr>
                <w:sz w:val="24"/>
                <w:szCs w:val="24"/>
              </w:rPr>
              <w:t>Эксперт проектировочной команды «Семья, родители, личная жизнь, родственники, близкие»</w:t>
            </w:r>
          </w:p>
        </w:tc>
        <w:tc>
          <w:tcPr>
            <w:tcW w:w="3763" w:type="dxa"/>
          </w:tcPr>
          <w:p w:rsidR="008F432E" w:rsidRDefault="001300CF" w:rsidP="001A7167">
            <w:pPr>
              <w:rPr>
                <w:sz w:val="24"/>
                <w:szCs w:val="24"/>
              </w:rPr>
            </w:pPr>
            <w:hyperlink r:id="rId44" w:anchor="!/tab/726557805-2" w:history="1">
              <w:r w:rsidR="008F432E" w:rsidRPr="008F432E">
                <w:rPr>
                  <w:rStyle w:val="ad"/>
                  <w:sz w:val="24"/>
                  <w:szCs w:val="24"/>
                </w:rPr>
                <w:t>https://инклюзивнаяшкола.аси.рф/program#!/tab/726557805-2</w:t>
              </w:r>
            </w:hyperlink>
          </w:p>
        </w:tc>
      </w:tr>
      <w:tr w:rsidR="008F432E" w:rsidRPr="005B4A83" w:rsidTr="005B4A83">
        <w:trPr>
          <w:trHeight w:val="312"/>
        </w:trPr>
        <w:tc>
          <w:tcPr>
            <w:tcW w:w="2835" w:type="dxa"/>
          </w:tcPr>
          <w:p w:rsidR="008F432E" w:rsidRPr="005B4A83" w:rsidRDefault="008F432E" w:rsidP="000166A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8F432E" w:rsidRDefault="00465C51" w:rsidP="000348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межрегиональный</w:t>
            </w:r>
          </w:p>
        </w:tc>
        <w:tc>
          <w:tcPr>
            <w:tcW w:w="4961" w:type="dxa"/>
          </w:tcPr>
          <w:p w:rsidR="008F432E" w:rsidRPr="008F432E" w:rsidRDefault="008F432E" w:rsidP="008F432E">
            <w:pPr>
              <w:rPr>
                <w:sz w:val="24"/>
                <w:szCs w:val="24"/>
              </w:rPr>
            </w:pPr>
            <w:r w:rsidRPr="008F432E">
              <w:rPr>
                <w:sz w:val="24"/>
                <w:szCs w:val="24"/>
              </w:rPr>
              <w:t>Окружная конференция «Инклюзивное образование и общество: стратегии, ресурсы, практики» Департамент образования и науки Ханты-Мансийского автономного округа – Югры Автономное учреждение дополнительного профессионального образования Ханты-Мансийского автономного округа – Югры «Институт развития образования»</w:t>
            </w:r>
          </w:p>
          <w:p w:rsidR="008F432E" w:rsidRPr="008F432E" w:rsidRDefault="008F432E" w:rsidP="008F432E">
            <w:pPr>
              <w:rPr>
                <w:sz w:val="24"/>
                <w:szCs w:val="24"/>
              </w:rPr>
            </w:pPr>
            <w:r w:rsidRPr="008F432E">
              <w:rPr>
                <w:sz w:val="24"/>
                <w:szCs w:val="24"/>
              </w:rPr>
              <w:t>Доклад «Транзитное сопровождение детей с ОВЗ от 0 до 7 лет»</w:t>
            </w:r>
          </w:p>
        </w:tc>
        <w:tc>
          <w:tcPr>
            <w:tcW w:w="3763" w:type="dxa"/>
          </w:tcPr>
          <w:p w:rsidR="008F432E" w:rsidRDefault="001300CF" w:rsidP="001A7167">
            <w:pPr>
              <w:rPr>
                <w:sz w:val="24"/>
                <w:szCs w:val="24"/>
              </w:rPr>
            </w:pPr>
            <w:hyperlink r:id="rId45" w:history="1">
              <w:r w:rsidR="008F432E" w:rsidRPr="008F432E">
                <w:rPr>
                  <w:rStyle w:val="ad"/>
                  <w:sz w:val="24"/>
                  <w:szCs w:val="24"/>
                </w:rPr>
                <w:t>https://iro86.ru/index.php/meropriyatiya/konferentsii/1903-okruzhnaya-konferentsiya-inklyuzivnoe-obrazovanie-i-obshchestvo-strategii-resursy-praktiki-24-aprelya-2024-goda/9907-materialy-spikerov-konferentsii</w:t>
              </w:r>
            </w:hyperlink>
          </w:p>
        </w:tc>
      </w:tr>
    </w:tbl>
    <w:p w:rsidR="00304F71" w:rsidRPr="005B4A83" w:rsidRDefault="00304F71" w:rsidP="00304F71">
      <w:pPr>
        <w:rPr>
          <w:sz w:val="24"/>
          <w:szCs w:val="24"/>
        </w:rPr>
      </w:pPr>
    </w:p>
    <w:p w:rsidR="00304F71" w:rsidRPr="0057316A" w:rsidRDefault="00304F71" w:rsidP="00304F71">
      <w:pPr>
        <w:shd w:val="clear" w:color="auto" w:fill="FFFFFF"/>
        <w:outlineLvl w:val="2"/>
        <w:rPr>
          <w:sz w:val="24"/>
          <w:szCs w:val="24"/>
        </w:rPr>
      </w:pPr>
      <w:r w:rsidRPr="004D1354">
        <w:rPr>
          <w:sz w:val="24"/>
          <w:szCs w:val="24"/>
        </w:rPr>
        <w:t xml:space="preserve">4. Дополнительная информация </w:t>
      </w:r>
    </w:p>
    <w:tbl>
      <w:tblPr>
        <w:tblW w:w="1417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0"/>
        <w:gridCol w:w="8931"/>
        <w:gridCol w:w="2409"/>
      </w:tblGrid>
      <w:tr w:rsidR="00304F71" w:rsidRPr="005A7D47" w:rsidTr="001A7167">
        <w:trPr>
          <w:trHeight w:val="236"/>
        </w:trPr>
        <w:tc>
          <w:tcPr>
            <w:tcW w:w="2830" w:type="dxa"/>
          </w:tcPr>
          <w:p w:rsidR="00304F71" w:rsidRDefault="00304F71" w:rsidP="001A7167">
            <w:pPr>
              <w:jc w:val="center"/>
              <w:rPr>
                <w:bCs/>
                <w:sz w:val="24"/>
                <w:szCs w:val="24"/>
              </w:rPr>
            </w:pPr>
            <w:r w:rsidRPr="005A7D47">
              <w:rPr>
                <w:bCs/>
                <w:sz w:val="24"/>
                <w:szCs w:val="24"/>
              </w:rPr>
              <w:t xml:space="preserve">Краткое наименование </w:t>
            </w:r>
          </w:p>
          <w:p w:rsidR="00304F71" w:rsidRPr="005A7D47" w:rsidRDefault="00304F71" w:rsidP="001A7167">
            <w:pPr>
              <w:jc w:val="center"/>
              <w:rPr>
                <w:bCs/>
                <w:sz w:val="24"/>
                <w:szCs w:val="24"/>
              </w:rPr>
            </w:pPr>
            <w:r w:rsidRPr="005A7D47">
              <w:rPr>
                <w:bCs/>
                <w:sz w:val="24"/>
                <w:szCs w:val="24"/>
              </w:rPr>
              <w:t>ОУ</w:t>
            </w:r>
          </w:p>
        </w:tc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F71" w:rsidRDefault="00304F71" w:rsidP="001A7167">
            <w:pPr>
              <w:jc w:val="center"/>
              <w:rPr>
                <w:sz w:val="24"/>
                <w:szCs w:val="24"/>
              </w:rPr>
            </w:pPr>
            <w:r w:rsidRPr="005A7D47">
              <w:rPr>
                <w:sz w:val="24"/>
                <w:szCs w:val="24"/>
              </w:rPr>
              <w:t>Тип эффекта</w:t>
            </w:r>
          </w:p>
          <w:p w:rsidR="00304F71" w:rsidRPr="005A7D47" w:rsidRDefault="00304F71" w:rsidP="001A7167">
            <w:pPr>
              <w:jc w:val="center"/>
              <w:rPr>
                <w:rFonts w:ascii="Calibri" w:eastAsiaTheme="minorHAnsi" w:hAnsi="Calibri" w:cs="Calibri"/>
                <w:i/>
                <w:sz w:val="24"/>
                <w:szCs w:val="24"/>
                <w:lang w:eastAsia="en-US"/>
              </w:rPr>
            </w:pPr>
            <w:r w:rsidRPr="005A7D47">
              <w:rPr>
                <w:i/>
                <w:sz w:val="24"/>
                <w:szCs w:val="24"/>
              </w:rPr>
              <w:t>(возможен выбор одного или нескольких эффектов)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F71" w:rsidRPr="005A7D47" w:rsidRDefault="00304F71" w:rsidP="001A7167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A7D47">
              <w:rPr>
                <w:sz w:val="24"/>
                <w:szCs w:val="24"/>
              </w:rPr>
              <w:t>Количественный показатель</w:t>
            </w:r>
          </w:p>
        </w:tc>
      </w:tr>
      <w:tr w:rsidR="00304F71" w:rsidRPr="005A7D47" w:rsidTr="001A7167">
        <w:trPr>
          <w:trHeight w:val="236"/>
        </w:trPr>
        <w:tc>
          <w:tcPr>
            <w:tcW w:w="2830" w:type="dxa"/>
            <w:vMerge w:val="restart"/>
          </w:tcPr>
          <w:p w:rsidR="00304F71" w:rsidRPr="005A7D47" w:rsidRDefault="00304F71" w:rsidP="000166A2">
            <w:pPr>
              <w:rPr>
                <w:sz w:val="24"/>
                <w:szCs w:val="24"/>
              </w:rPr>
            </w:pPr>
          </w:p>
        </w:tc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F71" w:rsidRPr="005A7D47" w:rsidRDefault="00304F71" w:rsidP="001A7167">
            <w:pPr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  <w:r w:rsidRPr="005A7D47">
              <w:rPr>
                <w:sz w:val="24"/>
                <w:szCs w:val="24"/>
              </w:rPr>
              <w:t>Педагогический эффект (повышение качества обучения, рост успеваемости, внедрение новых методик обучения)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F71" w:rsidRPr="005A7D47" w:rsidRDefault="00304F71" w:rsidP="001A7167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304F71" w:rsidRPr="005A7D47" w:rsidTr="001A7167">
        <w:trPr>
          <w:trHeight w:val="340"/>
        </w:trPr>
        <w:tc>
          <w:tcPr>
            <w:tcW w:w="2830" w:type="dxa"/>
            <w:vMerge/>
          </w:tcPr>
          <w:p w:rsidR="00304F71" w:rsidRPr="005A7D47" w:rsidRDefault="00304F71" w:rsidP="001A7167">
            <w:pPr>
              <w:rPr>
                <w:sz w:val="24"/>
                <w:szCs w:val="24"/>
              </w:rPr>
            </w:pPr>
          </w:p>
        </w:tc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F71" w:rsidRPr="005A7D47" w:rsidRDefault="00304F71" w:rsidP="001A7167">
            <w:pPr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  <w:r w:rsidRPr="005A7D47">
              <w:rPr>
                <w:sz w:val="24"/>
                <w:szCs w:val="24"/>
              </w:rPr>
              <w:t>Организационный эффект (оптимизация процессов, снижение бюрократической нагрузки)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F71" w:rsidRPr="005A7D47" w:rsidRDefault="00304F71" w:rsidP="001A7167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304F71" w:rsidRPr="005A7D47" w:rsidTr="001A7167">
        <w:trPr>
          <w:trHeight w:val="340"/>
        </w:trPr>
        <w:tc>
          <w:tcPr>
            <w:tcW w:w="2830" w:type="dxa"/>
            <w:vMerge/>
          </w:tcPr>
          <w:p w:rsidR="00304F71" w:rsidRPr="005A7D47" w:rsidRDefault="00304F71" w:rsidP="001A7167">
            <w:pPr>
              <w:rPr>
                <w:sz w:val="24"/>
                <w:szCs w:val="24"/>
              </w:rPr>
            </w:pPr>
          </w:p>
        </w:tc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F71" w:rsidRPr="005A7D47" w:rsidRDefault="00304F71" w:rsidP="001A7167">
            <w:pPr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  <w:r w:rsidRPr="005A7D47">
              <w:rPr>
                <w:sz w:val="24"/>
                <w:szCs w:val="24"/>
              </w:rPr>
              <w:t>Экономический эффект (сокращение затрат)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F71" w:rsidRPr="005A7D47" w:rsidRDefault="00304F71" w:rsidP="001A7167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304F71" w:rsidRPr="005A7D47" w:rsidTr="001A7167">
        <w:trPr>
          <w:trHeight w:val="340"/>
        </w:trPr>
        <w:tc>
          <w:tcPr>
            <w:tcW w:w="2830" w:type="dxa"/>
            <w:vMerge/>
          </w:tcPr>
          <w:p w:rsidR="00304F71" w:rsidRPr="005A7D47" w:rsidRDefault="00304F71" w:rsidP="001A7167">
            <w:pPr>
              <w:rPr>
                <w:sz w:val="24"/>
                <w:szCs w:val="24"/>
              </w:rPr>
            </w:pPr>
          </w:p>
        </w:tc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F71" w:rsidRPr="005A7D47" w:rsidRDefault="00304F71" w:rsidP="001A7167">
            <w:pPr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  <w:r w:rsidRPr="005A7D47">
              <w:rPr>
                <w:sz w:val="24"/>
                <w:szCs w:val="24"/>
              </w:rPr>
              <w:t>Социальный эффект (повышение доступности образования)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F71" w:rsidRPr="005A7D47" w:rsidRDefault="00304F71" w:rsidP="001A7167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304F71" w:rsidRPr="005A7D47" w:rsidTr="001A7167">
        <w:trPr>
          <w:trHeight w:val="340"/>
        </w:trPr>
        <w:tc>
          <w:tcPr>
            <w:tcW w:w="2830" w:type="dxa"/>
            <w:vMerge/>
          </w:tcPr>
          <w:p w:rsidR="00304F71" w:rsidRPr="005A7D47" w:rsidRDefault="00304F71" w:rsidP="001A7167">
            <w:pPr>
              <w:rPr>
                <w:sz w:val="24"/>
                <w:szCs w:val="24"/>
              </w:rPr>
            </w:pPr>
          </w:p>
        </w:tc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F71" w:rsidRPr="005A7D47" w:rsidRDefault="00304F71" w:rsidP="001A7167">
            <w:pPr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  <w:r w:rsidRPr="005A7D47">
              <w:rPr>
                <w:sz w:val="24"/>
                <w:szCs w:val="24"/>
              </w:rPr>
              <w:t>Психологический эффект (повышение мотивации)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F71" w:rsidRPr="005A7D47" w:rsidRDefault="00304F71" w:rsidP="001A7167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304F71" w:rsidRPr="005A7D47" w:rsidTr="001A7167">
        <w:trPr>
          <w:trHeight w:val="340"/>
        </w:trPr>
        <w:tc>
          <w:tcPr>
            <w:tcW w:w="2830" w:type="dxa"/>
            <w:vMerge/>
          </w:tcPr>
          <w:p w:rsidR="00304F71" w:rsidRPr="005A7D47" w:rsidRDefault="00304F71" w:rsidP="001A7167">
            <w:pPr>
              <w:rPr>
                <w:sz w:val="24"/>
                <w:szCs w:val="24"/>
              </w:rPr>
            </w:pPr>
          </w:p>
        </w:tc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F71" w:rsidRPr="005A7D47" w:rsidRDefault="00304F71" w:rsidP="001A7167">
            <w:pPr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  <w:r w:rsidRPr="005A7D47">
              <w:rPr>
                <w:sz w:val="24"/>
                <w:szCs w:val="24"/>
              </w:rPr>
              <w:t>Технологический эффект (внедрение новых цифровых инструментов, автоматизация процессов)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F71" w:rsidRPr="005A7D47" w:rsidRDefault="00304F71" w:rsidP="001A7167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304F71" w:rsidRPr="005A7D47" w:rsidTr="001A7167">
        <w:trPr>
          <w:trHeight w:val="340"/>
        </w:trPr>
        <w:tc>
          <w:tcPr>
            <w:tcW w:w="2830" w:type="dxa"/>
            <w:vMerge/>
          </w:tcPr>
          <w:p w:rsidR="00304F71" w:rsidRPr="005A7D47" w:rsidRDefault="00304F71" w:rsidP="001A7167">
            <w:pPr>
              <w:rPr>
                <w:sz w:val="24"/>
                <w:szCs w:val="24"/>
              </w:rPr>
            </w:pPr>
          </w:p>
        </w:tc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F71" w:rsidRPr="005A7D47" w:rsidRDefault="00304F71" w:rsidP="001A7167">
            <w:pPr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  <w:r w:rsidRPr="005A7D47">
              <w:rPr>
                <w:sz w:val="24"/>
                <w:szCs w:val="24"/>
              </w:rPr>
              <w:t>Кадровый эффект (повышение квалификации педагогов, привлечение новых специалистов)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F71" w:rsidRPr="005A7D47" w:rsidRDefault="00304F71" w:rsidP="001A7167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304F71" w:rsidRPr="005A7D47" w:rsidTr="001A7167">
        <w:trPr>
          <w:trHeight w:val="340"/>
        </w:trPr>
        <w:tc>
          <w:tcPr>
            <w:tcW w:w="2830" w:type="dxa"/>
            <w:vMerge/>
          </w:tcPr>
          <w:p w:rsidR="00304F71" w:rsidRPr="005A7D47" w:rsidRDefault="00304F71" w:rsidP="001A7167">
            <w:pPr>
              <w:rPr>
                <w:sz w:val="24"/>
                <w:szCs w:val="24"/>
              </w:rPr>
            </w:pPr>
          </w:p>
        </w:tc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F71" w:rsidRPr="005A7D47" w:rsidRDefault="00304F71" w:rsidP="001A7167">
            <w:pPr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  <w:r w:rsidRPr="005A7D47">
              <w:rPr>
                <w:sz w:val="24"/>
                <w:szCs w:val="24"/>
              </w:rPr>
              <w:t>Научно-методический эффект (разработка новых образовательных программ, методик)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F71" w:rsidRPr="005A7D47" w:rsidRDefault="00304F71" w:rsidP="001A7167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304F71" w:rsidRPr="005A7D47" w:rsidTr="001A7167">
        <w:trPr>
          <w:trHeight w:val="340"/>
        </w:trPr>
        <w:tc>
          <w:tcPr>
            <w:tcW w:w="2830" w:type="dxa"/>
            <w:vMerge/>
          </w:tcPr>
          <w:p w:rsidR="00304F71" w:rsidRPr="005A7D47" w:rsidRDefault="00304F71" w:rsidP="001A7167">
            <w:pPr>
              <w:rPr>
                <w:sz w:val="24"/>
                <w:szCs w:val="24"/>
              </w:rPr>
            </w:pPr>
          </w:p>
        </w:tc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F71" w:rsidRPr="005A7D47" w:rsidRDefault="00304F71" w:rsidP="001A7167">
            <w:pPr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  <w:r w:rsidRPr="005A7D47">
              <w:rPr>
                <w:sz w:val="24"/>
                <w:szCs w:val="24"/>
              </w:rPr>
              <w:t>Инфраструктурный эффект (модернизация материально-технической базы)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F71" w:rsidRPr="005A7D47" w:rsidRDefault="00304F71" w:rsidP="001A7167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304F71" w:rsidRPr="005A7D47" w:rsidTr="001A7167">
        <w:trPr>
          <w:trHeight w:val="340"/>
        </w:trPr>
        <w:tc>
          <w:tcPr>
            <w:tcW w:w="2830" w:type="dxa"/>
            <w:vMerge/>
          </w:tcPr>
          <w:p w:rsidR="00304F71" w:rsidRPr="005A7D47" w:rsidRDefault="00304F71" w:rsidP="001A7167">
            <w:pPr>
              <w:rPr>
                <w:sz w:val="24"/>
                <w:szCs w:val="24"/>
              </w:rPr>
            </w:pPr>
          </w:p>
        </w:tc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F71" w:rsidRPr="005A7D47" w:rsidRDefault="00304F71" w:rsidP="001A7167">
            <w:pPr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  <w:r w:rsidRPr="005A7D47">
              <w:rPr>
                <w:sz w:val="24"/>
                <w:szCs w:val="24"/>
              </w:rPr>
              <w:t>Имиджевый эффект (повышение репутации учреждения, привлекательности для поступающих)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F71" w:rsidRPr="005A7D47" w:rsidRDefault="00304F71" w:rsidP="001A7167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</w:tbl>
    <w:p w:rsidR="0057316A" w:rsidRPr="008F2CA4" w:rsidRDefault="0057316A" w:rsidP="00EA5A93">
      <w:pPr>
        <w:jc w:val="both"/>
        <w:rPr>
          <w:sz w:val="24"/>
          <w:szCs w:val="24"/>
        </w:rPr>
      </w:pPr>
    </w:p>
    <w:sectPr w:rsidR="0057316A" w:rsidRPr="008F2CA4" w:rsidSect="006F6238">
      <w:pgSz w:w="16838" w:h="11906" w:orient="landscape" w:code="9"/>
      <w:pgMar w:top="1560" w:right="992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00CF" w:rsidRDefault="001300CF">
      <w:r>
        <w:separator/>
      </w:r>
    </w:p>
  </w:endnote>
  <w:endnote w:type="continuationSeparator" w:id="0">
    <w:p w:rsidR="001300CF" w:rsidRDefault="00130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00CF" w:rsidRDefault="001300CF">
      <w:r>
        <w:separator/>
      </w:r>
    </w:p>
  </w:footnote>
  <w:footnote w:type="continuationSeparator" w:id="0">
    <w:p w:rsidR="001300CF" w:rsidRDefault="001300CF">
      <w:r>
        <w:continuationSeparator/>
      </w:r>
    </w:p>
  </w:footnote>
  <w:footnote w:id="1">
    <w:p w:rsidR="001A7167" w:rsidRPr="002D5638" w:rsidRDefault="001A7167" w:rsidP="00304F71">
      <w:pPr>
        <w:pStyle w:val="aa"/>
        <w:jc w:val="both"/>
      </w:pPr>
      <w:r>
        <w:rPr>
          <w:rStyle w:val="ac"/>
        </w:rPr>
        <w:footnoteRef/>
      </w:r>
      <w:r>
        <w:t xml:space="preserve"> Учитываются изданные (имеющие </w:t>
      </w:r>
      <w:r>
        <w:rPr>
          <w:lang w:val="en-US"/>
        </w:rPr>
        <w:t>ISBN</w:t>
      </w:r>
      <w:r>
        <w:t>) материалы, связанные с темой реализуемого инновационного проекта/программы. Издания, содержащие публикации, могут быть печатными или электронными.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92E2D"/>
    <w:multiLevelType w:val="hybridMultilevel"/>
    <w:tmpl w:val="38F2E81E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6693C60"/>
    <w:multiLevelType w:val="hybridMultilevel"/>
    <w:tmpl w:val="38F2E81E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DCTemplate" w:val="Shablon"/>
    <w:docVar w:name="BossProviderVariable" w:val="25_01_2006!ef2dced7-f571-488a-a820-c3e2d7097b43"/>
  </w:docVars>
  <w:rsids>
    <w:rsidRoot w:val="00B8645F"/>
    <w:rsid w:val="00003577"/>
    <w:rsid w:val="00011D94"/>
    <w:rsid w:val="00012237"/>
    <w:rsid w:val="00012C66"/>
    <w:rsid w:val="000166A2"/>
    <w:rsid w:val="00032946"/>
    <w:rsid w:val="00034833"/>
    <w:rsid w:val="00083AA0"/>
    <w:rsid w:val="00090769"/>
    <w:rsid w:val="000A1108"/>
    <w:rsid w:val="000C026B"/>
    <w:rsid w:val="000D24E0"/>
    <w:rsid w:val="000D36E4"/>
    <w:rsid w:val="000F22CD"/>
    <w:rsid w:val="000F2BDA"/>
    <w:rsid w:val="00125C58"/>
    <w:rsid w:val="001300CF"/>
    <w:rsid w:val="00130443"/>
    <w:rsid w:val="00132051"/>
    <w:rsid w:val="00133BF9"/>
    <w:rsid w:val="00136966"/>
    <w:rsid w:val="00141E4D"/>
    <w:rsid w:val="00145414"/>
    <w:rsid w:val="0014657C"/>
    <w:rsid w:val="00172457"/>
    <w:rsid w:val="0017610A"/>
    <w:rsid w:val="00197F22"/>
    <w:rsid w:val="001A0859"/>
    <w:rsid w:val="001A7167"/>
    <w:rsid w:val="001B27C7"/>
    <w:rsid w:val="001B7518"/>
    <w:rsid w:val="001E739D"/>
    <w:rsid w:val="001F05AE"/>
    <w:rsid w:val="0020188A"/>
    <w:rsid w:val="00202164"/>
    <w:rsid w:val="002116FD"/>
    <w:rsid w:val="00225B5D"/>
    <w:rsid w:val="00230358"/>
    <w:rsid w:val="0024327A"/>
    <w:rsid w:val="002512E6"/>
    <w:rsid w:val="0026436C"/>
    <w:rsid w:val="00273BBD"/>
    <w:rsid w:val="00281F62"/>
    <w:rsid w:val="002A201F"/>
    <w:rsid w:val="002C16C9"/>
    <w:rsid w:val="002C765A"/>
    <w:rsid w:val="002D5638"/>
    <w:rsid w:val="002F0C0E"/>
    <w:rsid w:val="002F6FAF"/>
    <w:rsid w:val="003030A9"/>
    <w:rsid w:val="00304A4B"/>
    <w:rsid w:val="00304F71"/>
    <w:rsid w:val="00321FD8"/>
    <w:rsid w:val="00322FD4"/>
    <w:rsid w:val="00330FE8"/>
    <w:rsid w:val="00346AC9"/>
    <w:rsid w:val="00352B0C"/>
    <w:rsid w:val="003549D7"/>
    <w:rsid w:val="003601DB"/>
    <w:rsid w:val="00360D1E"/>
    <w:rsid w:val="003610A1"/>
    <w:rsid w:val="00367E17"/>
    <w:rsid w:val="00381482"/>
    <w:rsid w:val="00386582"/>
    <w:rsid w:val="00390F2A"/>
    <w:rsid w:val="00395B1F"/>
    <w:rsid w:val="003A44C0"/>
    <w:rsid w:val="003A78FC"/>
    <w:rsid w:val="003E22EA"/>
    <w:rsid w:val="00407985"/>
    <w:rsid w:val="0041295A"/>
    <w:rsid w:val="004206B0"/>
    <w:rsid w:val="00421E98"/>
    <w:rsid w:val="00465C51"/>
    <w:rsid w:val="004715CA"/>
    <w:rsid w:val="004926B8"/>
    <w:rsid w:val="004A0119"/>
    <w:rsid w:val="004A464D"/>
    <w:rsid w:val="004B1FA8"/>
    <w:rsid w:val="004B4F0D"/>
    <w:rsid w:val="004C53A3"/>
    <w:rsid w:val="004D1354"/>
    <w:rsid w:val="004D27A6"/>
    <w:rsid w:val="00506624"/>
    <w:rsid w:val="005138ED"/>
    <w:rsid w:val="00523E2A"/>
    <w:rsid w:val="0053754E"/>
    <w:rsid w:val="005406FB"/>
    <w:rsid w:val="00552915"/>
    <w:rsid w:val="005626C2"/>
    <w:rsid w:val="0057316A"/>
    <w:rsid w:val="00574846"/>
    <w:rsid w:val="00576ECF"/>
    <w:rsid w:val="00580543"/>
    <w:rsid w:val="00590739"/>
    <w:rsid w:val="005922A5"/>
    <w:rsid w:val="005A0DDC"/>
    <w:rsid w:val="005A156B"/>
    <w:rsid w:val="005A7D47"/>
    <w:rsid w:val="005B383D"/>
    <w:rsid w:val="005B4A83"/>
    <w:rsid w:val="005B614A"/>
    <w:rsid w:val="005C47B3"/>
    <w:rsid w:val="005D2FE5"/>
    <w:rsid w:val="005D5D7D"/>
    <w:rsid w:val="005E5649"/>
    <w:rsid w:val="005E7C66"/>
    <w:rsid w:val="00600252"/>
    <w:rsid w:val="00600BB3"/>
    <w:rsid w:val="00604CE5"/>
    <w:rsid w:val="00606A52"/>
    <w:rsid w:val="00607AE7"/>
    <w:rsid w:val="0061747B"/>
    <w:rsid w:val="0062073E"/>
    <w:rsid w:val="0062365E"/>
    <w:rsid w:val="00632B9B"/>
    <w:rsid w:val="00633B14"/>
    <w:rsid w:val="00633EDB"/>
    <w:rsid w:val="006369A8"/>
    <w:rsid w:val="0065694E"/>
    <w:rsid w:val="00660702"/>
    <w:rsid w:val="00670F6C"/>
    <w:rsid w:val="0068623B"/>
    <w:rsid w:val="00697A68"/>
    <w:rsid w:val="006A3C03"/>
    <w:rsid w:val="006B2029"/>
    <w:rsid w:val="006C37F5"/>
    <w:rsid w:val="006D18CE"/>
    <w:rsid w:val="006F6238"/>
    <w:rsid w:val="00722D55"/>
    <w:rsid w:val="007269AF"/>
    <w:rsid w:val="00734F77"/>
    <w:rsid w:val="007363D4"/>
    <w:rsid w:val="0079143F"/>
    <w:rsid w:val="007B29B7"/>
    <w:rsid w:val="007C1D3D"/>
    <w:rsid w:val="007C532B"/>
    <w:rsid w:val="007D358B"/>
    <w:rsid w:val="007E6570"/>
    <w:rsid w:val="007E7D6B"/>
    <w:rsid w:val="007F4217"/>
    <w:rsid w:val="0081412D"/>
    <w:rsid w:val="0081559E"/>
    <w:rsid w:val="00816AAB"/>
    <w:rsid w:val="0083175F"/>
    <w:rsid w:val="0084739C"/>
    <w:rsid w:val="008564BD"/>
    <w:rsid w:val="00863645"/>
    <w:rsid w:val="008640AB"/>
    <w:rsid w:val="008760C9"/>
    <w:rsid w:val="008A0408"/>
    <w:rsid w:val="008B1883"/>
    <w:rsid w:val="008B46CB"/>
    <w:rsid w:val="008D5671"/>
    <w:rsid w:val="008F2CA4"/>
    <w:rsid w:val="008F3EB9"/>
    <w:rsid w:val="008F432E"/>
    <w:rsid w:val="009012DD"/>
    <w:rsid w:val="00931662"/>
    <w:rsid w:val="0093482E"/>
    <w:rsid w:val="00944F89"/>
    <w:rsid w:val="00955651"/>
    <w:rsid w:val="009676EE"/>
    <w:rsid w:val="00995E7A"/>
    <w:rsid w:val="009A088B"/>
    <w:rsid w:val="009A66CB"/>
    <w:rsid w:val="009A6F7A"/>
    <w:rsid w:val="009B5A62"/>
    <w:rsid w:val="009D56B8"/>
    <w:rsid w:val="009E3F6F"/>
    <w:rsid w:val="009E5767"/>
    <w:rsid w:val="00A217A5"/>
    <w:rsid w:val="00A35D17"/>
    <w:rsid w:val="00A45231"/>
    <w:rsid w:val="00A5681D"/>
    <w:rsid w:val="00A6618D"/>
    <w:rsid w:val="00A70031"/>
    <w:rsid w:val="00A957B3"/>
    <w:rsid w:val="00AB716A"/>
    <w:rsid w:val="00AC07F0"/>
    <w:rsid w:val="00AC5249"/>
    <w:rsid w:val="00AF1725"/>
    <w:rsid w:val="00AF36C9"/>
    <w:rsid w:val="00AF6522"/>
    <w:rsid w:val="00B05136"/>
    <w:rsid w:val="00B165DC"/>
    <w:rsid w:val="00B16C63"/>
    <w:rsid w:val="00B174FE"/>
    <w:rsid w:val="00B17E7A"/>
    <w:rsid w:val="00B30644"/>
    <w:rsid w:val="00B40E10"/>
    <w:rsid w:val="00B553CB"/>
    <w:rsid w:val="00B74493"/>
    <w:rsid w:val="00B7769F"/>
    <w:rsid w:val="00B8645F"/>
    <w:rsid w:val="00BA0935"/>
    <w:rsid w:val="00BA4AE5"/>
    <w:rsid w:val="00BB22D6"/>
    <w:rsid w:val="00BB49D4"/>
    <w:rsid w:val="00BC0029"/>
    <w:rsid w:val="00BC3806"/>
    <w:rsid w:val="00BC7BCC"/>
    <w:rsid w:val="00BE17A8"/>
    <w:rsid w:val="00BF1BD1"/>
    <w:rsid w:val="00BF5095"/>
    <w:rsid w:val="00BF76B5"/>
    <w:rsid w:val="00C01DBC"/>
    <w:rsid w:val="00C045D0"/>
    <w:rsid w:val="00C227B8"/>
    <w:rsid w:val="00C32C1A"/>
    <w:rsid w:val="00C40397"/>
    <w:rsid w:val="00C530F8"/>
    <w:rsid w:val="00C74F52"/>
    <w:rsid w:val="00C8329D"/>
    <w:rsid w:val="00C93419"/>
    <w:rsid w:val="00CC60C9"/>
    <w:rsid w:val="00CD0975"/>
    <w:rsid w:val="00CD1795"/>
    <w:rsid w:val="00CD39D9"/>
    <w:rsid w:val="00D00F8F"/>
    <w:rsid w:val="00D04763"/>
    <w:rsid w:val="00D14525"/>
    <w:rsid w:val="00D20B10"/>
    <w:rsid w:val="00D4303A"/>
    <w:rsid w:val="00D501FA"/>
    <w:rsid w:val="00D67700"/>
    <w:rsid w:val="00D762F9"/>
    <w:rsid w:val="00D8399C"/>
    <w:rsid w:val="00D87299"/>
    <w:rsid w:val="00D9713B"/>
    <w:rsid w:val="00DB160C"/>
    <w:rsid w:val="00DC2091"/>
    <w:rsid w:val="00DC3992"/>
    <w:rsid w:val="00DC3E67"/>
    <w:rsid w:val="00DD103A"/>
    <w:rsid w:val="00DE4E76"/>
    <w:rsid w:val="00DF41A7"/>
    <w:rsid w:val="00DF6CEC"/>
    <w:rsid w:val="00E01F69"/>
    <w:rsid w:val="00E20069"/>
    <w:rsid w:val="00E41C69"/>
    <w:rsid w:val="00E43D83"/>
    <w:rsid w:val="00E46265"/>
    <w:rsid w:val="00E659FA"/>
    <w:rsid w:val="00E71E57"/>
    <w:rsid w:val="00E83725"/>
    <w:rsid w:val="00E91C73"/>
    <w:rsid w:val="00EA5A93"/>
    <w:rsid w:val="00ED1CAA"/>
    <w:rsid w:val="00F222F3"/>
    <w:rsid w:val="00F2634C"/>
    <w:rsid w:val="00F56D65"/>
    <w:rsid w:val="00F7697F"/>
    <w:rsid w:val="00F901F8"/>
    <w:rsid w:val="00F9636C"/>
    <w:rsid w:val="00FB6E67"/>
    <w:rsid w:val="00FC0502"/>
    <w:rsid w:val="00FC42B2"/>
    <w:rsid w:val="00FC4BCF"/>
    <w:rsid w:val="00FD0A3B"/>
    <w:rsid w:val="00FF3E46"/>
    <w:rsid w:val="00FF5191"/>
    <w:rsid w:val="00FF6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9AF"/>
  </w:style>
  <w:style w:type="paragraph" w:styleId="3">
    <w:name w:val="heading 3"/>
    <w:basedOn w:val="a"/>
    <w:link w:val="30"/>
    <w:uiPriority w:val="9"/>
    <w:qFormat/>
    <w:rsid w:val="0057316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AF36C9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styleId="a3">
    <w:name w:val="Balloon Text"/>
    <w:basedOn w:val="a"/>
    <w:semiHidden/>
    <w:rsid w:val="00AF36C9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99"/>
    <w:rsid w:val="00670F6C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670F6C"/>
    <w:pPr>
      <w:widowControl w:val="0"/>
      <w:autoSpaceDE w:val="0"/>
      <w:autoSpaceDN w:val="0"/>
      <w:adjustRightInd w:val="0"/>
      <w:spacing w:after="120"/>
      <w:ind w:left="283"/>
    </w:pPr>
  </w:style>
  <w:style w:type="paragraph" w:styleId="a6">
    <w:name w:val="Body Text"/>
    <w:basedOn w:val="a"/>
    <w:rsid w:val="00670F6C"/>
    <w:pPr>
      <w:widowControl w:val="0"/>
      <w:autoSpaceDE w:val="0"/>
      <w:autoSpaceDN w:val="0"/>
      <w:adjustRightInd w:val="0"/>
      <w:spacing w:after="120"/>
    </w:pPr>
  </w:style>
  <w:style w:type="paragraph" w:styleId="a7">
    <w:name w:val="header"/>
    <w:basedOn w:val="a"/>
    <w:rsid w:val="00670F6C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670F6C"/>
    <w:pPr>
      <w:tabs>
        <w:tab w:val="center" w:pos="4677"/>
        <w:tab w:val="right" w:pos="9355"/>
      </w:tabs>
    </w:pPr>
  </w:style>
  <w:style w:type="paragraph" w:styleId="a9">
    <w:name w:val="List Paragraph"/>
    <w:basedOn w:val="a"/>
    <w:uiPriority w:val="99"/>
    <w:qFormat/>
    <w:rsid w:val="00D04763"/>
    <w:pPr>
      <w:ind w:left="720"/>
      <w:contextualSpacing/>
    </w:pPr>
    <w:rPr>
      <w:sz w:val="24"/>
      <w:szCs w:val="24"/>
    </w:rPr>
  </w:style>
  <w:style w:type="paragraph" w:styleId="aa">
    <w:name w:val="footnote text"/>
    <w:basedOn w:val="a"/>
    <w:link w:val="ab"/>
    <w:uiPriority w:val="99"/>
    <w:semiHidden/>
    <w:rsid w:val="00D04763"/>
  </w:style>
  <w:style w:type="character" w:customStyle="1" w:styleId="ab">
    <w:name w:val="Текст сноски Знак"/>
    <w:basedOn w:val="a0"/>
    <w:link w:val="aa"/>
    <w:uiPriority w:val="99"/>
    <w:semiHidden/>
    <w:rsid w:val="00D04763"/>
  </w:style>
  <w:style w:type="character" w:styleId="ac">
    <w:name w:val="footnote reference"/>
    <w:basedOn w:val="a0"/>
    <w:uiPriority w:val="99"/>
    <w:semiHidden/>
    <w:rsid w:val="00D04763"/>
    <w:rPr>
      <w:rFonts w:cs="Times New Roman"/>
      <w:vertAlign w:val="superscript"/>
    </w:rPr>
  </w:style>
  <w:style w:type="character" w:styleId="ad">
    <w:name w:val="Hyperlink"/>
    <w:basedOn w:val="a0"/>
    <w:uiPriority w:val="99"/>
    <w:rsid w:val="00D04763"/>
    <w:rPr>
      <w:rFonts w:cs="Times New Roman"/>
      <w:color w:val="0000FF"/>
      <w:u w:val="single"/>
    </w:rPr>
  </w:style>
  <w:style w:type="character" w:styleId="ae">
    <w:name w:val="FollowedHyperlink"/>
    <w:basedOn w:val="a0"/>
    <w:semiHidden/>
    <w:unhideWhenUsed/>
    <w:rsid w:val="00600252"/>
    <w:rPr>
      <w:color w:val="800080" w:themeColor="followedHyperlink"/>
      <w:u w:val="single"/>
    </w:rPr>
  </w:style>
  <w:style w:type="paragraph" w:styleId="af">
    <w:name w:val="endnote text"/>
    <w:basedOn w:val="a"/>
    <w:link w:val="af0"/>
    <w:semiHidden/>
    <w:unhideWhenUsed/>
    <w:rsid w:val="00CC60C9"/>
  </w:style>
  <w:style w:type="character" w:customStyle="1" w:styleId="af0">
    <w:name w:val="Текст концевой сноски Знак"/>
    <w:basedOn w:val="a0"/>
    <w:link w:val="af"/>
    <w:semiHidden/>
    <w:rsid w:val="00CC60C9"/>
  </w:style>
  <w:style w:type="character" w:styleId="af1">
    <w:name w:val="endnote reference"/>
    <w:basedOn w:val="a0"/>
    <w:semiHidden/>
    <w:unhideWhenUsed/>
    <w:rsid w:val="00CC60C9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rsid w:val="0057316A"/>
    <w:rPr>
      <w:b/>
      <w:bCs/>
      <w:sz w:val="27"/>
      <w:szCs w:val="27"/>
    </w:rPr>
  </w:style>
  <w:style w:type="character" w:styleId="af2">
    <w:name w:val="Strong"/>
    <w:basedOn w:val="a0"/>
    <w:uiPriority w:val="22"/>
    <w:qFormat/>
    <w:rsid w:val="0057316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9AF"/>
  </w:style>
  <w:style w:type="paragraph" w:styleId="3">
    <w:name w:val="heading 3"/>
    <w:basedOn w:val="a"/>
    <w:link w:val="30"/>
    <w:uiPriority w:val="9"/>
    <w:qFormat/>
    <w:rsid w:val="0057316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AF36C9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styleId="a3">
    <w:name w:val="Balloon Text"/>
    <w:basedOn w:val="a"/>
    <w:semiHidden/>
    <w:rsid w:val="00AF36C9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99"/>
    <w:rsid w:val="00670F6C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670F6C"/>
    <w:pPr>
      <w:widowControl w:val="0"/>
      <w:autoSpaceDE w:val="0"/>
      <w:autoSpaceDN w:val="0"/>
      <w:adjustRightInd w:val="0"/>
      <w:spacing w:after="120"/>
      <w:ind w:left="283"/>
    </w:pPr>
  </w:style>
  <w:style w:type="paragraph" w:styleId="a6">
    <w:name w:val="Body Text"/>
    <w:basedOn w:val="a"/>
    <w:rsid w:val="00670F6C"/>
    <w:pPr>
      <w:widowControl w:val="0"/>
      <w:autoSpaceDE w:val="0"/>
      <w:autoSpaceDN w:val="0"/>
      <w:adjustRightInd w:val="0"/>
      <w:spacing w:after="120"/>
    </w:pPr>
  </w:style>
  <w:style w:type="paragraph" w:styleId="a7">
    <w:name w:val="header"/>
    <w:basedOn w:val="a"/>
    <w:rsid w:val="00670F6C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670F6C"/>
    <w:pPr>
      <w:tabs>
        <w:tab w:val="center" w:pos="4677"/>
        <w:tab w:val="right" w:pos="9355"/>
      </w:tabs>
    </w:pPr>
  </w:style>
  <w:style w:type="paragraph" w:styleId="a9">
    <w:name w:val="List Paragraph"/>
    <w:basedOn w:val="a"/>
    <w:uiPriority w:val="99"/>
    <w:qFormat/>
    <w:rsid w:val="00D04763"/>
    <w:pPr>
      <w:ind w:left="720"/>
      <w:contextualSpacing/>
    </w:pPr>
    <w:rPr>
      <w:sz w:val="24"/>
      <w:szCs w:val="24"/>
    </w:rPr>
  </w:style>
  <w:style w:type="paragraph" w:styleId="aa">
    <w:name w:val="footnote text"/>
    <w:basedOn w:val="a"/>
    <w:link w:val="ab"/>
    <w:uiPriority w:val="99"/>
    <w:semiHidden/>
    <w:rsid w:val="00D04763"/>
  </w:style>
  <w:style w:type="character" w:customStyle="1" w:styleId="ab">
    <w:name w:val="Текст сноски Знак"/>
    <w:basedOn w:val="a0"/>
    <w:link w:val="aa"/>
    <w:uiPriority w:val="99"/>
    <w:semiHidden/>
    <w:rsid w:val="00D04763"/>
  </w:style>
  <w:style w:type="character" w:styleId="ac">
    <w:name w:val="footnote reference"/>
    <w:basedOn w:val="a0"/>
    <w:uiPriority w:val="99"/>
    <w:semiHidden/>
    <w:rsid w:val="00D04763"/>
    <w:rPr>
      <w:rFonts w:cs="Times New Roman"/>
      <w:vertAlign w:val="superscript"/>
    </w:rPr>
  </w:style>
  <w:style w:type="character" w:styleId="ad">
    <w:name w:val="Hyperlink"/>
    <w:basedOn w:val="a0"/>
    <w:uiPriority w:val="99"/>
    <w:rsid w:val="00D04763"/>
    <w:rPr>
      <w:rFonts w:cs="Times New Roman"/>
      <w:color w:val="0000FF"/>
      <w:u w:val="single"/>
    </w:rPr>
  </w:style>
  <w:style w:type="character" w:styleId="ae">
    <w:name w:val="FollowedHyperlink"/>
    <w:basedOn w:val="a0"/>
    <w:semiHidden/>
    <w:unhideWhenUsed/>
    <w:rsid w:val="00600252"/>
    <w:rPr>
      <w:color w:val="800080" w:themeColor="followedHyperlink"/>
      <w:u w:val="single"/>
    </w:rPr>
  </w:style>
  <w:style w:type="paragraph" w:styleId="af">
    <w:name w:val="endnote text"/>
    <w:basedOn w:val="a"/>
    <w:link w:val="af0"/>
    <w:semiHidden/>
    <w:unhideWhenUsed/>
    <w:rsid w:val="00CC60C9"/>
  </w:style>
  <w:style w:type="character" w:customStyle="1" w:styleId="af0">
    <w:name w:val="Текст концевой сноски Знак"/>
    <w:basedOn w:val="a0"/>
    <w:link w:val="af"/>
    <w:semiHidden/>
    <w:rsid w:val="00CC60C9"/>
  </w:style>
  <w:style w:type="character" w:styleId="af1">
    <w:name w:val="endnote reference"/>
    <w:basedOn w:val="a0"/>
    <w:semiHidden/>
    <w:unhideWhenUsed/>
    <w:rsid w:val="00CC60C9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rsid w:val="0057316A"/>
    <w:rPr>
      <w:b/>
      <w:bCs/>
      <w:sz w:val="27"/>
      <w:szCs w:val="27"/>
    </w:rPr>
  </w:style>
  <w:style w:type="character" w:styleId="af2">
    <w:name w:val="Strong"/>
    <w:basedOn w:val="a0"/>
    <w:uiPriority w:val="22"/>
    <w:qFormat/>
    <w:rsid w:val="005731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7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38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center-imc.ru/?p=24985" TargetMode="External"/><Relationship Id="rId18" Type="http://schemas.openxmlformats.org/officeDocument/2006/relationships/hyperlink" Target="https://vk.com/public30056610?ysclid=mecpeqv8y4761369937" TargetMode="External"/><Relationship Id="rId26" Type="http://schemas.openxmlformats.org/officeDocument/2006/relationships/hyperlink" Target="https://vk.com/public30056610?ysclid=mecpeqv8y4761369937" TargetMode="External"/><Relationship Id="rId39" Type="http://schemas.openxmlformats.org/officeDocument/2006/relationships/hyperlink" Target="https://ikp-rao.ru/family2023/" TargetMode="External"/><Relationship Id="rId3" Type="http://schemas.openxmlformats.org/officeDocument/2006/relationships/styles" Target="styles.xml"/><Relationship Id="rId21" Type="http://schemas.openxmlformats.org/officeDocument/2006/relationships/hyperlink" Target="https://t.me/ikpru/3004?ysclid=mecwd5xzbl625460511" TargetMode="External"/><Relationship Id="rId34" Type="http://schemas.openxmlformats.org/officeDocument/2006/relationships/hyperlink" Target="https://rec.admtyumen.ru/OIGV/REC/actions/irections/more.htm?id=12008277%40egNews&amp;ysclid=med40szv7s288522947" TargetMode="External"/><Relationship Id="rId42" Type="http://schemas.openxmlformats.org/officeDocument/2006/relationships/hyperlink" Target="https://www.eduforum.spb.ru/program/schedule/88365/" TargetMode="External"/><Relationship Id="rId47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clp.pskov.ru/seminar-2024?ysclid=m5guyo3pxw367778098" TargetMode="External"/><Relationship Id="rId17" Type="http://schemas.openxmlformats.org/officeDocument/2006/relationships/hyperlink" Target="https://ikp-rao.ru/wp-content/uploads/2024/12/PROGRAMMA_KONFERENCII_12_DEKABRYa_2024_SEMYa_OSOBOGO_REBENKA.pdf" TargetMode="External"/><Relationship Id="rId25" Type="http://schemas.openxmlformats.org/officeDocument/2006/relationships/hyperlink" Target="https://vk.com/wall-206315297_1280?ysclid=mecwsiy8ue530171143" TargetMode="External"/><Relationship Id="rId33" Type="http://schemas.openxmlformats.org/officeDocument/2006/relationships/hyperlink" Target="https://ikp-rao.ru/wp-content/uploads/2022/09/Programma_Sankt-Peterburg_19-23-sentyabrya.pdf" TargetMode="External"/><Relationship Id="rId38" Type="http://schemas.openxmlformats.org/officeDocument/2006/relationships/hyperlink" Target="https://zr-vrn.ru/wp-content/uploads/2023/10/programma_october.pdf?ysclid=med4l63rib56883259" TargetMode="External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iro86.ru/images/0712/1%D0%9F%D1%80%D0%BE%D0%B3%D1%80%D0%B0%D0%BC%D0%BC%D0%B0_%D1%81%D0%B5%D0%BC%D0%B8%D0%BD%D0%B0%D1%80%D0%B0_%D0%BF%D0%BE_%D1%80%D0%B0%D0%BD%D0%BD%D0%B5%D0%B9_%D0%BF%D0%BE%D0%BC%D0%BE%D1%89%D0%B8_04.12.2024_1.pdf" TargetMode="External"/><Relationship Id="rId20" Type="http://schemas.openxmlformats.org/officeDocument/2006/relationships/hyperlink" Target="https://www.herzen.spb.ru/news-events/events/?ELEMENT_ID=41989&amp;ysclid=mecwaeme4u207245651" TargetMode="External"/><Relationship Id="rId29" Type="http://schemas.openxmlformats.org/officeDocument/2006/relationships/hyperlink" Target="https://disk.yandex.ru/i/BsbcDRGHZTqemw" TargetMode="External"/><Relationship Id="rId41" Type="http://schemas.openxmlformats.org/officeDocument/2006/relationships/hyperlink" Target="https://prostranstvo-center.timepad.ru/event/2761838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roject.239.ru/gorod-masterov" TargetMode="External"/><Relationship Id="rId24" Type="http://schemas.openxmlformats.org/officeDocument/2006/relationships/hyperlink" Target="https://vk.com/wall-203014729?offset=60&amp;ysclid=mecwr6g4hd876508129" TargetMode="External"/><Relationship Id="rId32" Type="http://schemas.openxmlformats.org/officeDocument/2006/relationships/hyperlink" Target="https://congress-ph.ru/common/htdocs/upload/fm/rehabilitation/2023/09-2023/pr-prog-2009.pdf" TargetMode="External"/><Relationship Id="rId37" Type="http://schemas.openxmlformats.org/officeDocument/2006/relationships/hyperlink" Target="https://ds78spb.ru/img/programma_konferencii_28_29_09.2023.pdf" TargetMode="External"/><Relationship Id="rId40" Type="http://schemas.openxmlformats.org/officeDocument/2006/relationships/hyperlink" Target="https://web.vk.me/channels/-185257349?modal=video-185257349_456239785_a7004e2f655062b846_2_-185257349_30272_1" TargetMode="External"/><Relationship Id="rId45" Type="http://schemas.openxmlformats.org/officeDocument/2006/relationships/hyperlink" Target="https://iro86.ru/index.php/meropriyatiya/konferentsii/1903-okruzhnaya-konferentsiya-inklyuzivnoe-obrazovanie-i-obshchestvo-strategii-resursy-praktiki-24-aprelya-2024-goda/9907-materialy-spikerov-konferentsii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&#1088;&#1077;&#1089;&#1091;&#1088;&#1089;.&#1076;&#1077;&#1090;&#1080;/uploads/files/%D0%A0%D0%B0%D0%B7%D0%BD%D0%BE%D0%B5/%D0%A4%D0%BE%D1%80%D1%83%D0%BC%D1%8B,%20%D0%BA%D0%BE%D0%BD%D1%84%D0%B5%D1%80%D0%B5%D0%BD%D1%86%D0%B8%D0%B8,%20%D0%BA%D0%BE%D0%BD%D0%BA%D1%83%D1%80%D1%81%D1%8B/%21%D0%9F%D1%80%D0%BE%D0%B3%D1%80%D0%B0%D0%BC%D0%BC%D0%B0%20%D0%9A%D0%BE%D0%BD%D1%84%D0%B5%D1%80%D0%B5%D0%BD%D1%86%D0%B8%D1%8F%20%D0%A0%D0%9F%2021.11.2024%20%281%29.pdf" TargetMode="External"/><Relationship Id="rId23" Type="http://schemas.openxmlformats.org/officeDocument/2006/relationships/hyperlink" Target="https://vk.com/wall-206304301_1507?ysclid=mecwmam5op383776449" TargetMode="External"/><Relationship Id="rId28" Type="http://schemas.openxmlformats.org/officeDocument/2006/relationships/hyperlink" Target="http://41dou.ru/DOC/2021/dogovor_s_imc_2020.pdf" TargetMode="External"/><Relationship Id="rId36" Type="http://schemas.openxmlformats.org/officeDocument/2006/relationships/hyperlink" Target="https://vk.com/wall-212131439_76?ysclid=med4cokqkb23799048" TargetMode="External"/><Relationship Id="rId10" Type="http://schemas.openxmlformats.org/officeDocument/2006/relationships/hyperlink" Target="https://center-imc.ru/?p=24165&amp;ysclid=m5gu1lqv51441259103" TargetMode="External"/><Relationship Id="rId19" Type="http://schemas.openxmlformats.org/officeDocument/2006/relationships/hyperlink" Target="https://www.infran.ru/%D1%81%D0%B5%D0%BC%D0%B8%D0%BD%D0%B0%D1%80-%D1%81%D0%BF%D0%B5%D1%86%D0%B8%D0%B0%D0%BB%D1%8C%D0%BD%D0%BE%D0%B5-%D0%BE%D0%B1%D1%80%D0%B0%D0%B7%D0%BE%D0%B2%D0%B0%D0%BD%D0%B8%D0%B5-%D0%B8-%D0%B8/" TargetMode="External"/><Relationship Id="rId31" Type="http://schemas.openxmlformats.org/officeDocument/2006/relationships/hyperlink" Target="https://disk.yandex.ru/i/ljRrKKeiFEg_Og" TargetMode="External"/><Relationship Id="rId44" Type="http://schemas.openxmlformats.org/officeDocument/2006/relationships/hyperlink" Target="https://&#1080;&#1085;&#1082;&#1083;&#1102;&#1079;&#1080;&#1074;&#1085;&#1072;&#1103;&#1096;&#1082;&#1086;&#1083;&#1072;.&#1072;&#1089;&#1080;.&#1088;&#1092;/progra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cdn.congress-ph.online/153/prog.pdf" TargetMode="External"/><Relationship Id="rId14" Type="http://schemas.openxmlformats.org/officeDocument/2006/relationships/hyperlink" Target="https://vospitatel-goda.ru/vebinar-11112024/" TargetMode="External"/><Relationship Id="rId22" Type="http://schemas.openxmlformats.org/officeDocument/2006/relationships/hyperlink" Target="https://vk.com/wall-206304301_1492?ysclid=mecwkphg7r305314741" TargetMode="External"/><Relationship Id="rId27" Type="http://schemas.openxmlformats.org/officeDocument/2006/relationships/hyperlink" Target="https://m.vk.com/club219079738" TargetMode="External"/><Relationship Id="rId30" Type="http://schemas.openxmlformats.org/officeDocument/2006/relationships/hyperlink" Target="https://disk.yandex.ru/i/sFAhkj_QtjyeUw" TargetMode="External"/><Relationship Id="rId35" Type="http://schemas.openxmlformats.org/officeDocument/2006/relationships/hyperlink" Target="https://irav.online/confrp" TargetMode="External"/><Relationship Id="rId43" Type="http://schemas.openxmlformats.org/officeDocument/2006/relationships/hyperlink" Target="https://disk.yandex.ru/d/zKvXGlrwyJ0-eA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muylenko.mv\AppData\Local\Temp\bdttmp\3645e2e8-0e4f-4c5c-80a7-e62f13c7e74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37D80-11BB-4746-BA7F-1C48F5A95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3645e2e8-0e4f-4c5c-80a7-e62f13c7e740</Template>
  <TotalTime>586</TotalTime>
  <Pages>27</Pages>
  <Words>5174</Words>
  <Characters>29497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34602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Самуйленко Марина Владимировна</dc:creator>
  <cp:lastModifiedBy>Лилия Зигле</cp:lastModifiedBy>
  <cp:revision>32</cp:revision>
  <cp:lastPrinted>2023-09-01T11:52:00Z</cp:lastPrinted>
  <dcterms:created xsi:type="dcterms:W3CDTF">2025-08-15T07:59:00Z</dcterms:created>
  <dcterms:modified xsi:type="dcterms:W3CDTF">2025-09-26T07:08:00Z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ef2dced7-f571-488a-a820-c3e2d7097b43</vt:lpwstr>
  </property>
</Properties>
</file>